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5072E1" w14:textId="4353FE80" w:rsidR="00D263F7" w:rsidRPr="00D77709" w:rsidRDefault="00AC1316" w:rsidP="00D263F7">
      <w:pPr>
        <w:jc w:val="center"/>
        <w:rPr>
          <w:rFonts w:ascii="Aptos" w:hAnsi="Aptos"/>
          <w:b/>
          <w:bCs/>
          <w:color w:val="FF0000"/>
          <w:sz w:val="56"/>
          <w:szCs w:val="56"/>
          <w:lang w:val="sr-Latn-BA"/>
        </w:rPr>
      </w:pPr>
      <w:r w:rsidRPr="00D77709">
        <w:rPr>
          <w:rFonts w:ascii="Aptos" w:hAnsi="Aptos"/>
          <w:b/>
          <w:bCs/>
          <w:color w:val="FF0000"/>
          <w:sz w:val="56"/>
          <w:szCs w:val="56"/>
          <w:lang w:val="sr-Latn-BA"/>
        </w:rPr>
        <w:t>„CAMESIS 2024“</w:t>
      </w:r>
    </w:p>
    <w:p w14:paraId="54BFF815" w14:textId="77777777" w:rsidR="00D77709" w:rsidRPr="00D77709" w:rsidRDefault="00D77709" w:rsidP="00D263F7">
      <w:pPr>
        <w:jc w:val="center"/>
        <w:rPr>
          <w:rFonts w:ascii="Aptos" w:hAnsi="Aptos"/>
          <w:b/>
          <w:bCs/>
          <w:sz w:val="52"/>
          <w:szCs w:val="52"/>
          <w:lang w:val="sr-Latn-BA"/>
        </w:rPr>
      </w:pPr>
    </w:p>
    <w:p w14:paraId="689BEB64" w14:textId="40A2571C" w:rsidR="00D77709" w:rsidRDefault="00AC1316" w:rsidP="00D77709">
      <w:pPr>
        <w:jc w:val="center"/>
        <w:rPr>
          <w:rFonts w:ascii="Aptos" w:hAnsi="Aptos"/>
          <w:i/>
          <w:iCs/>
          <w:lang w:val="sr-Latn-BA"/>
        </w:rPr>
      </w:pPr>
      <w:r w:rsidRPr="00D77709">
        <w:rPr>
          <w:rFonts w:ascii="Aptos" w:hAnsi="Aptos"/>
          <w:i/>
          <w:iCs/>
          <w:lang w:val="sr-Latn-BA"/>
        </w:rPr>
        <w:t>Jahorina, Hotel Termag 06.-08.12.2024</w:t>
      </w:r>
    </w:p>
    <w:p w14:paraId="7B1F6B1A" w14:textId="77777777" w:rsidR="00D77709" w:rsidRPr="00D77709" w:rsidRDefault="00D77709" w:rsidP="00D77709">
      <w:pPr>
        <w:jc w:val="center"/>
        <w:rPr>
          <w:rFonts w:ascii="Aptos" w:hAnsi="Aptos"/>
          <w:i/>
          <w:iCs/>
          <w:lang w:val="sr-Latn-BA"/>
        </w:rPr>
      </w:pPr>
    </w:p>
    <w:p w14:paraId="21FA0C2E" w14:textId="77777777" w:rsidR="00AC1316" w:rsidRPr="00D77709" w:rsidRDefault="00AC1316" w:rsidP="00AC1316">
      <w:pPr>
        <w:jc w:val="center"/>
        <w:rPr>
          <w:rFonts w:ascii="Aptos" w:hAnsi="Aptos"/>
          <w:i/>
          <w:iCs/>
          <w:lang w:val="sr-Latn-BA"/>
        </w:rPr>
      </w:pPr>
      <w:r w:rsidRPr="00D77709">
        <w:rPr>
          <w:rFonts w:ascii="Aptos" w:hAnsi="Aptos"/>
          <w:i/>
          <w:iCs/>
          <w:lang w:val="sr-Latn-BA"/>
        </w:rPr>
        <w:t>Partneri:</w:t>
      </w:r>
    </w:p>
    <w:p w14:paraId="10B20B6B" w14:textId="77777777" w:rsidR="00AC1316" w:rsidRPr="00D77709" w:rsidRDefault="00AC1316" w:rsidP="00AC1316">
      <w:pPr>
        <w:jc w:val="center"/>
        <w:rPr>
          <w:rFonts w:ascii="Aptos" w:hAnsi="Aptos"/>
          <w:i/>
          <w:iCs/>
          <w:lang w:val="sr-Latn-BA"/>
        </w:rPr>
      </w:pPr>
      <w:r w:rsidRPr="00D77709">
        <w:rPr>
          <w:rFonts w:ascii="Aptos" w:hAnsi="Aptos"/>
          <w:i/>
          <w:iCs/>
          <w:lang w:val="sr-Latn-BA"/>
        </w:rPr>
        <w:t>Grad Istočno Sarajevo</w:t>
      </w:r>
    </w:p>
    <w:p w14:paraId="196CBF05" w14:textId="77777777" w:rsidR="00AC1316" w:rsidRPr="00D77709" w:rsidRDefault="00AC1316" w:rsidP="00AC1316">
      <w:pPr>
        <w:jc w:val="center"/>
        <w:rPr>
          <w:rFonts w:ascii="Aptos" w:hAnsi="Aptos"/>
          <w:i/>
          <w:iCs/>
          <w:lang w:val="sr-Latn-BA"/>
        </w:rPr>
      </w:pPr>
      <w:r w:rsidRPr="00D77709">
        <w:rPr>
          <w:rFonts w:ascii="Aptos" w:hAnsi="Aptos"/>
          <w:i/>
          <w:iCs/>
          <w:lang w:val="sr-Latn-BA"/>
        </w:rPr>
        <w:t>JZU Bolnica Srbija Istočno Sarajevo</w:t>
      </w:r>
    </w:p>
    <w:p w14:paraId="7BE8F0AA" w14:textId="77777777" w:rsidR="00AC1316" w:rsidRPr="00D77709" w:rsidRDefault="00AC1316" w:rsidP="00AC1316">
      <w:pPr>
        <w:jc w:val="center"/>
        <w:rPr>
          <w:rFonts w:ascii="Aptos" w:hAnsi="Aptos"/>
          <w:i/>
          <w:iCs/>
          <w:lang w:val="sr-Latn-BA"/>
        </w:rPr>
      </w:pPr>
      <w:r w:rsidRPr="00D77709">
        <w:rPr>
          <w:rFonts w:ascii="Aptos" w:hAnsi="Aptos"/>
          <w:i/>
          <w:iCs/>
          <w:lang w:val="sr-Latn-BA"/>
        </w:rPr>
        <w:t>Turistička organizacija Grada Istočno Sarajevo</w:t>
      </w:r>
    </w:p>
    <w:p w14:paraId="246C6A16" w14:textId="77777777" w:rsidR="00D77709" w:rsidRDefault="00D77709" w:rsidP="00AC1316">
      <w:pPr>
        <w:jc w:val="center"/>
        <w:rPr>
          <w:rFonts w:ascii="Times New Roman" w:hAnsi="Times New Roman"/>
          <w:i/>
          <w:iCs/>
          <w:lang w:val="sr-Latn-BA"/>
        </w:rPr>
      </w:pPr>
    </w:p>
    <w:p w14:paraId="5A38753D" w14:textId="77777777" w:rsidR="00D77709" w:rsidRPr="0010383E" w:rsidRDefault="00D77709" w:rsidP="00D77709">
      <w:pPr>
        <w:jc w:val="center"/>
        <w:rPr>
          <w:rFonts w:ascii="Aptos" w:hAnsi="Aptos"/>
          <w:b/>
          <w:bCs/>
          <w:sz w:val="40"/>
          <w:szCs w:val="40"/>
          <w:lang w:val="sr-Latn-BA"/>
        </w:rPr>
      </w:pPr>
      <w:r w:rsidRPr="0010383E">
        <w:rPr>
          <w:rFonts w:ascii="Aptos" w:hAnsi="Aptos"/>
          <w:b/>
          <w:bCs/>
          <w:sz w:val="40"/>
          <w:szCs w:val="40"/>
          <w:lang w:val="sr-Latn-BA"/>
        </w:rPr>
        <w:t>AGENDA i PROGRAM</w:t>
      </w:r>
    </w:p>
    <w:p w14:paraId="3A61EFC7" w14:textId="77777777" w:rsidR="00D77709" w:rsidRDefault="00D77709" w:rsidP="00AC1316">
      <w:pPr>
        <w:jc w:val="center"/>
        <w:rPr>
          <w:rFonts w:ascii="Times New Roman" w:hAnsi="Times New Roman"/>
          <w:i/>
          <w:iCs/>
          <w:lang w:val="sr-Latn-BA"/>
        </w:rPr>
      </w:pPr>
    </w:p>
    <w:p w14:paraId="4796A815" w14:textId="299786B0" w:rsidR="00763CC0" w:rsidRDefault="00F55556" w:rsidP="00AC1316">
      <w:pPr>
        <w:jc w:val="center"/>
        <w:rPr>
          <w:rFonts w:ascii="Aptos" w:hAnsi="Aptos"/>
          <w:b/>
          <w:bCs/>
          <w:i/>
          <w:iCs/>
          <w:sz w:val="36"/>
          <w:szCs w:val="36"/>
          <w:lang w:val="sr-Latn-BA"/>
        </w:rPr>
      </w:pPr>
      <w:r w:rsidRPr="00D77709">
        <w:rPr>
          <w:rFonts w:ascii="Aptos" w:hAnsi="Aptos"/>
          <w:b/>
          <w:bCs/>
          <w:i/>
          <w:iCs/>
          <w:sz w:val="36"/>
          <w:szCs w:val="36"/>
          <w:lang w:val="sr-Latn-BA"/>
        </w:rPr>
        <w:t>06.12.2024.</w:t>
      </w:r>
    </w:p>
    <w:p w14:paraId="24FEA548" w14:textId="77777777" w:rsidR="00D77709" w:rsidRPr="00D77709" w:rsidRDefault="00D77709" w:rsidP="00AC1316">
      <w:pPr>
        <w:jc w:val="center"/>
        <w:rPr>
          <w:rFonts w:ascii="Aptos" w:hAnsi="Aptos"/>
          <w:b/>
          <w:bCs/>
          <w:i/>
          <w:iCs/>
          <w:sz w:val="36"/>
          <w:szCs w:val="36"/>
          <w:lang w:val="sr-Latn-BA"/>
        </w:rPr>
      </w:pPr>
    </w:p>
    <w:p w14:paraId="37884770" w14:textId="77777777" w:rsidR="00763CC0" w:rsidRPr="0090432C" w:rsidRDefault="00763CC0" w:rsidP="0090432C">
      <w:pPr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sr-Latn-BA"/>
        </w:rPr>
      </w:pPr>
      <w:r w:rsidRPr="0090432C">
        <w:rPr>
          <w:rFonts w:ascii="Times New Roman" w:hAnsi="Times New Roman"/>
          <w:b/>
          <w:bCs/>
          <w:i/>
          <w:iCs/>
          <w:sz w:val="28"/>
          <w:szCs w:val="28"/>
          <w:lang w:val="sr-Latn-BA"/>
        </w:rPr>
        <w:t>15:00-16:00 h Registracija učesnika</w:t>
      </w:r>
    </w:p>
    <w:p w14:paraId="1559F7E8" w14:textId="77777777" w:rsidR="00763CC0" w:rsidRPr="00D263F7" w:rsidRDefault="00763CC0" w:rsidP="00AC1316">
      <w:pPr>
        <w:jc w:val="center"/>
        <w:rPr>
          <w:rFonts w:ascii="Times New Roman" w:hAnsi="Times New Roman"/>
          <w:i/>
          <w:iCs/>
          <w:lang w:val="sr-Latn-BA"/>
        </w:rPr>
      </w:pPr>
    </w:p>
    <w:p w14:paraId="156AF537" w14:textId="38E9EDDC" w:rsidR="0024234D" w:rsidRPr="00D93D41" w:rsidRDefault="0024234D" w:rsidP="00D93D41">
      <w:pPr>
        <w:ind w:left="-567" w:firstLine="283"/>
        <w:jc w:val="center"/>
        <w:rPr>
          <w:rFonts w:ascii="Times New Roman" w:hAnsi="Times New Roman"/>
          <w:b/>
          <w:bCs/>
          <w:i/>
          <w:iCs/>
          <w:lang w:val="sr-Latn-RS"/>
        </w:rPr>
      </w:pPr>
      <w:r w:rsidRPr="00D93D41">
        <w:rPr>
          <w:rFonts w:ascii="Times New Roman" w:hAnsi="Times New Roman"/>
          <w:b/>
          <w:bCs/>
          <w:i/>
          <w:iCs/>
          <w:lang w:val="sr-Latn-RS"/>
        </w:rPr>
        <w:t xml:space="preserve">Sesija 1: Disfunkcija autonomnog nervnog sistema I prevencija kardiometaboličkog sindroma kod žena </w:t>
      </w:r>
    </w:p>
    <w:p w14:paraId="434DFAD9" w14:textId="31A5003A" w:rsidR="0024234D" w:rsidRDefault="0024234D" w:rsidP="00D93D41">
      <w:pPr>
        <w:pStyle w:val="ListParagraph"/>
        <w:ind w:left="-567" w:firstLine="283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</w:pPr>
      <w:r w:rsidRPr="00D93D41"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  <w:t>Pre</w:t>
      </w:r>
      <w:r w:rsidR="00B54D83"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  <w:t>d</w:t>
      </w:r>
      <w:r w:rsidRPr="00D93D41"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  <w:t>sjedavajući Prof. Dr Branislav Milovanović</w:t>
      </w:r>
    </w:p>
    <w:p w14:paraId="0E7F270A" w14:textId="3AC9CC62" w:rsidR="00D77709" w:rsidRDefault="00D77709" w:rsidP="00D93D41">
      <w:pPr>
        <w:pStyle w:val="ListParagraph"/>
        <w:ind w:left="-567" w:firstLine="283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  <w:t>16:00-17:30 h</w:t>
      </w:r>
    </w:p>
    <w:p w14:paraId="1932298A" w14:textId="77777777" w:rsidR="00D77709" w:rsidRPr="00D93D41" w:rsidRDefault="00D77709" w:rsidP="00D93D41">
      <w:pPr>
        <w:pStyle w:val="ListParagraph"/>
        <w:ind w:left="-567" w:firstLine="283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</w:pPr>
    </w:p>
    <w:p w14:paraId="770B2738" w14:textId="7C244B6E" w:rsidR="00D77709" w:rsidRPr="00D77709" w:rsidRDefault="0024234D" w:rsidP="00D77709">
      <w:pPr>
        <w:pStyle w:val="ListParagraph"/>
        <w:numPr>
          <w:ilvl w:val="0"/>
          <w:numId w:val="34"/>
        </w:numPr>
        <w:ind w:left="-567" w:firstLine="283"/>
        <w:jc w:val="both"/>
        <w:rPr>
          <w:rFonts w:ascii="Times New Roman" w:hAnsi="Times New Roman" w:cs="Times New Roman"/>
          <w:i/>
          <w:iCs/>
          <w:sz w:val="24"/>
          <w:szCs w:val="24"/>
          <w:lang w:val="sr-Latn-RS"/>
        </w:rPr>
      </w:pPr>
      <w:r w:rsidRPr="00D93D41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>16:00-16:</w:t>
      </w:r>
      <w:r w:rsidR="00F82979" w:rsidRPr="00D93D41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>15</w:t>
      </w:r>
      <w:r w:rsidRPr="00D93D41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 xml:space="preserve"> h “Dijagnostički I terapeutski pristup u liječenju sinkope: neurokardiološki pristup” Prof. dr Branislav Milovanović </w:t>
      </w:r>
      <w:r w:rsidR="00F82979" w:rsidRPr="00D93D41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 xml:space="preserve">Medicinski fakultet, Univerzitet u Beogradu, </w:t>
      </w:r>
      <w:r w:rsidRPr="00D93D41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>Institut za kardiovaskularne bolesti Dedinje, Beograd</w:t>
      </w:r>
    </w:p>
    <w:p w14:paraId="6968D555" w14:textId="2ECEE395" w:rsidR="00D77709" w:rsidRDefault="00F82979" w:rsidP="00D77709">
      <w:pPr>
        <w:pStyle w:val="ListParagraph"/>
        <w:numPr>
          <w:ilvl w:val="0"/>
          <w:numId w:val="34"/>
        </w:numPr>
        <w:ind w:left="-567" w:firstLine="283"/>
        <w:jc w:val="both"/>
        <w:rPr>
          <w:rFonts w:ascii="Times New Roman" w:hAnsi="Times New Roman" w:cs="Times New Roman"/>
          <w:i/>
          <w:iCs/>
          <w:sz w:val="24"/>
          <w:szCs w:val="24"/>
          <w:lang w:val="sr-Latn-RS"/>
        </w:rPr>
      </w:pPr>
      <w:r w:rsidRPr="00D93D41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>16:15-16:30</w:t>
      </w:r>
      <w:r w:rsidR="0024234D" w:rsidRPr="00D93D41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 xml:space="preserve"> h " Disfunkcija Autonomnog Nervnog Sistema u Kardiometaboličkom i Post Covid sindromu" dr Nikola Marković Institut za Kardiovaskularne bolesti Dedinje Beograd  </w:t>
      </w:r>
    </w:p>
    <w:p w14:paraId="72C9CE79" w14:textId="4E641864" w:rsidR="00F82979" w:rsidRPr="003768F7" w:rsidRDefault="00F82979" w:rsidP="00D93D41">
      <w:pPr>
        <w:pStyle w:val="ListParagraph"/>
        <w:numPr>
          <w:ilvl w:val="0"/>
          <w:numId w:val="34"/>
        </w:numPr>
        <w:spacing w:line="259" w:lineRule="auto"/>
        <w:ind w:left="-567" w:firstLine="283"/>
        <w:rPr>
          <w:rFonts w:ascii="Times New Roman" w:hAnsi="Times New Roman" w:cs="Times New Roman"/>
          <w:i/>
          <w:iCs/>
          <w:sz w:val="24"/>
          <w:szCs w:val="24"/>
          <w:lang w:val="sr-Cyrl-RS"/>
        </w:rPr>
      </w:pPr>
      <w:r w:rsidRPr="00D93D41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 xml:space="preserve">16:30-16:45 h  </w:t>
      </w:r>
      <w:r w:rsidRPr="00D93D41">
        <w:rPr>
          <w:rFonts w:ascii="Times New Roman" w:hAnsi="Times New Roman" w:cs="Times New Roman"/>
          <w:i/>
          <w:iCs/>
          <w:sz w:val="24"/>
          <w:szCs w:val="24"/>
          <w:lang w:val="sr-Cyrl-RS"/>
        </w:rPr>
        <w:t>„</w:t>
      </w:r>
      <w:r w:rsidRPr="00D93D41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>Optimizacija životnih navika u prevenciji kardiometaboličkog sindroma kod žena tokom menopauze</w:t>
      </w:r>
      <w:r w:rsidRPr="00D93D41">
        <w:rPr>
          <w:rFonts w:ascii="Times New Roman" w:hAnsi="Times New Roman" w:cs="Times New Roman"/>
          <w:i/>
          <w:iCs/>
          <w:sz w:val="24"/>
          <w:szCs w:val="24"/>
          <w:lang w:val="sr-Cyrl-RS"/>
        </w:rPr>
        <w:t>“</w:t>
      </w:r>
      <w:r w:rsidRPr="00D93D41">
        <w:rPr>
          <w:rFonts w:ascii="Times New Roman" w:hAnsi="Times New Roman" w:cs="Times New Roman"/>
          <w:i/>
          <w:iCs/>
          <w:sz w:val="24"/>
          <w:szCs w:val="24"/>
          <w:lang w:val="sr-Latn-BA"/>
        </w:rPr>
        <w:t xml:space="preserve"> </w:t>
      </w:r>
      <w:r w:rsidRPr="00D93D41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>Sonja Smiljić</w:t>
      </w:r>
      <w:r w:rsidRPr="00D93D41">
        <w:rPr>
          <w:rFonts w:ascii="Times New Roman" w:hAnsi="Times New Roman" w:cs="Times New Roman"/>
          <w:i/>
          <w:iCs/>
          <w:sz w:val="24"/>
          <w:szCs w:val="24"/>
          <w:lang w:val="sr-Cyrl-RS"/>
        </w:rPr>
        <w:t xml:space="preserve"> </w:t>
      </w:r>
      <w:r w:rsidRPr="00D93D41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>Institut za fiziologiju, Medicinski fakultet Kosovska Mitrovica</w:t>
      </w:r>
    </w:p>
    <w:p w14:paraId="1F57DF86" w14:textId="4C05D091" w:rsidR="003768F7" w:rsidRPr="00D77709" w:rsidRDefault="003768F7" w:rsidP="00D93D41">
      <w:pPr>
        <w:pStyle w:val="ListParagraph"/>
        <w:numPr>
          <w:ilvl w:val="0"/>
          <w:numId w:val="34"/>
        </w:numPr>
        <w:spacing w:line="259" w:lineRule="auto"/>
        <w:ind w:left="-567" w:firstLine="283"/>
        <w:rPr>
          <w:rFonts w:ascii="Times New Roman" w:hAnsi="Times New Roman" w:cs="Times New Roman"/>
          <w:i/>
          <w:iCs/>
          <w:sz w:val="24"/>
          <w:szCs w:val="24"/>
          <w:lang w:val="sr-Cyrl-RS"/>
        </w:rPr>
      </w:pPr>
      <w:r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16</w:t>
      </w:r>
      <w:r>
        <w:rPr>
          <w:rFonts w:ascii="Times New Roman" w:hAnsi="Times New Roman" w:cs="Times New Roman"/>
          <w:i/>
          <w:iCs/>
          <w:sz w:val="24"/>
          <w:szCs w:val="24"/>
          <w:lang w:val="sr-Latn-BA" w:eastAsia="en-GB"/>
        </w:rPr>
        <w:t xml:space="preserve">:45-17:00 h </w:t>
      </w:r>
      <w:r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“Multidisciplinarni pristupi u razumjevanju I praćenju MASLD-a: značaj I implikacije za kardiologe” Dr Majda Mehmedović Univerziteski klinički centar Tuzla</w:t>
      </w:r>
    </w:p>
    <w:p w14:paraId="7DD25402" w14:textId="77777777" w:rsidR="00D77709" w:rsidRPr="00D93D41" w:rsidRDefault="00D77709" w:rsidP="00D77709">
      <w:pPr>
        <w:pStyle w:val="ListParagraph"/>
        <w:spacing w:line="259" w:lineRule="auto"/>
        <w:ind w:left="-284"/>
        <w:rPr>
          <w:rFonts w:ascii="Times New Roman" w:hAnsi="Times New Roman" w:cs="Times New Roman"/>
          <w:i/>
          <w:iCs/>
          <w:sz w:val="24"/>
          <w:szCs w:val="24"/>
          <w:lang w:val="sr-Cyrl-RS"/>
        </w:rPr>
      </w:pPr>
    </w:p>
    <w:p w14:paraId="32659F65" w14:textId="08EDD953" w:rsidR="00AC1316" w:rsidRDefault="003768F7" w:rsidP="005424CC">
      <w:pPr>
        <w:pStyle w:val="ListParagraph"/>
        <w:spacing w:line="259" w:lineRule="auto"/>
        <w:ind w:left="-284"/>
        <w:jc w:val="center"/>
        <w:rPr>
          <w:rFonts w:ascii="Times New Roman" w:hAnsi="Times New Roman" w:cs="Times New Roman"/>
          <w:i/>
          <w:iCs/>
          <w:sz w:val="24"/>
          <w:szCs w:val="24"/>
          <w:lang w:val="sr-Latn-RS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sr-Latn-RS"/>
        </w:rPr>
        <w:t>17:00</w:t>
      </w:r>
      <w:r w:rsidR="00F82979" w:rsidRPr="00D93D41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>-17:</w:t>
      </w:r>
      <w:r>
        <w:rPr>
          <w:rFonts w:ascii="Times New Roman" w:hAnsi="Times New Roman" w:cs="Times New Roman"/>
          <w:i/>
          <w:iCs/>
          <w:sz w:val="24"/>
          <w:szCs w:val="24"/>
          <w:lang w:val="sr-Latn-RS"/>
        </w:rPr>
        <w:t>15</w:t>
      </w:r>
      <w:r w:rsidR="00F82979" w:rsidRPr="00D93D41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 xml:space="preserve"> h Diskusija</w:t>
      </w:r>
      <w:r w:rsidR="00D77709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 xml:space="preserve"> </w:t>
      </w:r>
    </w:p>
    <w:p w14:paraId="33EB2D73" w14:textId="77777777" w:rsidR="00D77709" w:rsidRPr="006F4806" w:rsidRDefault="00D77709" w:rsidP="005424CC">
      <w:pPr>
        <w:pStyle w:val="ListParagraph"/>
        <w:spacing w:line="259" w:lineRule="auto"/>
        <w:ind w:left="-284"/>
        <w:jc w:val="center"/>
        <w:rPr>
          <w:rFonts w:ascii="Times New Roman" w:hAnsi="Times New Roman" w:cs="Times New Roman"/>
          <w:i/>
          <w:iCs/>
          <w:sz w:val="24"/>
          <w:szCs w:val="24"/>
          <w:lang w:val="sr-Cyrl-RS"/>
        </w:rPr>
      </w:pPr>
    </w:p>
    <w:p w14:paraId="7FA0C66C" w14:textId="77777777" w:rsidR="00AC1316" w:rsidRPr="00D77709" w:rsidRDefault="00AC1316" w:rsidP="00D93D41">
      <w:pPr>
        <w:pStyle w:val="ListParagraph"/>
        <w:numPr>
          <w:ilvl w:val="0"/>
          <w:numId w:val="34"/>
        </w:numPr>
        <w:ind w:left="-567" w:firstLine="283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  <w:lang w:val="sr-Latn-BA"/>
        </w:rPr>
      </w:pPr>
      <w:r w:rsidRPr="00D77709">
        <w:rPr>
          <w:rFonts w:ascii="Times New Roman" w:hAnsi="Times New Roman" w:cs="Times New Roman"/>
          <w:b/>
          <w:bCs/>
          <w:i/>
          <w:iCs/>
          <w:sz w:val="36"/>
          <w:szCs w:val="36"/>
          <w:lang w:val="sr-Latn-BA"/>
        </w:rPr>
        <w:t>OTVARANJE SIMPOZIJUMA</w:t>
      </w:r>
    </w:p>
    <w:p w14:paraId="16B0955B" w14:textId="18B7000D" w:rsidR="00D10C7C" w:rsidRPr="00D93D41" w:rsidRDefault="00D10C7C" w:rsidP="00D10C7C">
      <w:pPr>
        <w:pStyle w:val="ListParagraph"/>
        <w:ind w:left="-284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BA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BA"/>
        </w:rPr>
        <w:t>18:00-18:30 h</w:t>
      </w:r>
    </w:p>
    <w:p w14:paraId="55E90A2E" w14:textId="6A4E272A" w:rsidR="00AC1316" w:rsidRPr="00D93D41" w:rsidRDefault="00D93D41" w:rsidP="00D93D41">
      <w:pPr>
        <w:pStyle w:val="ListParagraph"/>
        <w:ind w:left="-284"/>
        <w:rPr>
          <w:rFonts w:ascii="Times New Roman" w:hAnsi="Times New Roman" w:cs="Times New Roman"/>
          <w:i/>
          <w:iCs/>
          <w:sz w:val="24"/>
          <w:szCs w:val="24"/>
          <w:lang w:val="sr-Latn-BA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sr-Latn-BA"/>
        </w:rPr>
        <w:t xml:space="preserve">                </w:t>
      </w:r>
      <w:r w:rsidR="00AC1316" w:rsidRPr="00D93D41">
        <w:rPr>
          <w:rFonts w:ascii="Times New Roman" w:hAnsi="Times New Roman" w:cs="Times New Roman"/>
          <w:i/>
          <w:iCs/>
          <w:sz w:val="24"/>
          <w:szCs w:val="24"/>
          <w:lang w:val="sr-Latn-BA"/>
        </w:rPr>
        <w:t xml:space="preserve">Predsjednik Udruženja kardiologa Republike Srpske </w:t>
      </w:r>
    </w:p>
    <w:p w14:paraId="683864BE" w14:textId="6952D067" w:rsidR="00AC1316" w:rsidRDefault="00D93D41" w:rsidP="00D93D41">
      <w:pPr>
        <w:pStyle w:val="ListParagraph"/>
        <w:ind w:left="-284"/>
        <w:rPr>
          <w:rFonts w:ascii="Times New Roman" w:hAnsi="Times New Roman" w:cs="Times New Roman"/>
          <w:i/>
          <w:iCs/>
          <w:sz w:val="24"/>
          <w:szCs w:val="24"/>
          <w:lang w:val="sr-Latn-BA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sr-Latn-BA"/>
        </w:rPr>
        <w:t xml:space="preserve">                                      </w:t>
      </w:r>
      <w:r w:rsidR="00AC1316" w:rsidRPr="00D93D41">
        <w:rPr>
          <w:rFonts w:ascii="Times New Roman" w:hAnsi="Times New Roman" w:cs="Times New Roman"/>
          <w:i/>
          <w:iCs/>
          <w:sz w:val="24"/>
          <w:szCs w:val="24"/>
          <w:lang w:val="sr-Latn-BA"/>
        </w:rPr>
        <w:t>Prim. Dr Milica Lovrić</w:t>
      </w:r>
    </w:p>
    <w:p w14:paraId="7963F083" w14:textId="77777777" w:rsidR="00D93D41" w:rsidRPr="00D93D41" w:rsidRDefault="00D93D41" w:rsidP="00D93D41">
      <w:pPr>
        <w:pStyle w:val="ListParagraph"/>
        <w:ind w:left="-284"/>
        <w:rPr>
          <w:rFonts w:ascii="Times New Roman" w:hAnsi="Times New Roman" w:cs="Times New Roman"/>
          <w:i/>
          <w:iCs/>
          <w:sz w:val="24"/>
          <w:szCs w:val="24"/>
          <w:lang w:val="sr-Latn-BA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sr-Latn-BA"/>
        </w:rPr>
        <w:lastRenderedPageBreak/>
        <w:t xml:space="preserve">                           </w:t>
      </w:r>
      <w:r w:rsidRPr="00D93D41">
        <w:rPr>
          <w:rFonts w:ascii="Times New Roman" w:hAnsi="Times New Roman" w:cs="Times New Roman"/>
          <w:i/>
          <w:iCs/>
          <w:sz w:val="24"/>
          <w:szCs w:val="24"/>
          <w:lang w:val="sr-Latn-BA"/>
        </w:rPr>
        <w:t>Gradonačelnik Grada Istočno Sarajevo</w:t>
      </w:r>
    </w:p>
    <w:p w14:paraId="0A0ECF66" w14:textId="3A6FC164" w:rsidR="00D93D41" w:rsidRPr="00D93D41" w:rsidRDefault="00D93D41" w:rsidP="00D93D41">
      <w:pPr>
        <w:pStyle w:val="ListParagraph"/>
        <w:ind w:left="-284"/>
        <w:rPr>
          <w:rFonts w:ascii="Times New Roman" w:hAnsi="Times New Roman" w:cs="Times New Roman"/>
          <w:i/>
          <w:iCs/>
          <w:sz w:val="24"/>
          <w:szCs w:val="24"/>
          <w:lang w:val="sr-Latn-BA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sr-Latn-BA"/>
        </w:rPr>
        <w:t xml:space="preserve">                                         </w:t>
      </w:r>
      <w:r w:rsidRPr="00D93D41">
        <w:rPr>
          <w:rFonts w:ascii="Times New Roman" w:hAnsi="Times New Roman" w:cs="Times New Roman"/>
          <w:i/>
          <w:iCs/>
          <w:sz w:val="24"/>
          <w:szCs w:val="24"/>
          <w:lang w:val="sr-Latn-BA"/>
        </w:rPr>
        <w:t>Gosp</w:t>
      </w:r>
      <w:r w:rsidR="00E66D56">
        <w:rPr>
          <w:rFonts w:ascii="Times New Roman" w:hAnsi="Times New Roman" w:cs="Times New Roman"/>
          <w:i/>
          <w:iCs/>
          <w:sz w:val="24"/>
          <w:szCs w:val="24"/>
          <w:lang w:val="sr-Latn-BA"/>
        </w:rPr>
        <w:t>.</w:t>
      </w:r>
      <w:r w:rsidRPr="00D93D41">
        <w:rPr>
          <w:rFonts w:ascii="Times New Roman" w:hAnsi="Times New Roman" w:cs="Times New Roman"/>
          <w:i/>
          <w:iCs/>
          <w:sz w:val="24"/>
          <w:szCs w:val="24"/>
          <w:lang w:val="sr-Latn-BA"/>
        </w:rPr>
        <w:t xml:space="preserve"> Ljubiša Ćosić</w:t>
      </w:r>
    </w:p>
    <w:p w14:paraId="75372EA1" w14:textId="77777777" w:rsidR="00D93D41" w:rsidRPr="00D93D41" w:rsidRDefault="00D93D41" w:rsidP="00D93D41">
      <w:pPr>
        <w:pStyle w:val="ListParagraph"/>
        <w:ind w:left="-284"/>
        <w:rPr>
          <w:rFonts w:ascii="Times New Roman" w:hAnsi="Times New Roman" w:cs="Times New Roman"/>
          <w:i/>
          <w:iCs/>
          <w:sz w:val="24"/>
          <w:szCs w:val="24"/>
          <w:lang w:val="sr-Latn-BA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sr-Latn-BA"/>
        </w:rPr>
        <w:t xml:space="preserve">                     </w:t>
      </w:r>
      <w:r w:rsidRPr="00D93D41">
        <w:rPr>
          <w:rFonts w:ascii="Times New Roman" w:hAnsi="Times New Roman" w:cs="Times New Roman"/>
          <w:i/>
          <w:iCs/>
          <w:sz w:val="24"/>
          <w:szCs w:val="24"/>
          <w:lang w:val="sr-Latn-BA"/>
        </w:rPr>
        <w:t>Direktor JZU Bolnica Srbija Istočno Sarajevo</w:t>
      </w:r>
    </w:p>
    <w:p w14:paraId="44F4E8A0" w14:textId="77777777" w:rsidR="00537614" w:rsidRDefault="00D93D41" w:rsidP="00D93D41">
      <w:pPr>
        <w:pStyle w:val="ListParagraph"/>
        <w:ind w:left="-284"/>
        <w:rPr>
          <w:rFonts w:ascii="Times New Roman" w:hAnsi="Times New Roman" w:cs="Times New Roman"/>
          <w:i/>
          <w:iCs/>
          <w:sz w:val="24"/>
          <w:szCs w:val="24"/>
          <w:lang w:val="sr-Latn-BA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sr-Latn-BA"/>
        </w:rPr>
        <w:t xml:space="preserve">                                       </w:t>
      </w:r>
      <w:r w:rsidRPr="00D93D41">
        <w:rPr>
          <w:rFonts w:ascii="Times New Roman" w:hAnsi="Times New Roman" w:cs="Times New Roman"/>
          <w:i/>
          <w:iCs/>
          <w:sz w:val="24"/>
          <w:szCs w:val="24"/>
          <w:lang w:val="sr-Latn-BA"/>
        </w:rPr>
        <w:t>Gosp. Nebojša Šešlija</w:t>
      </w:r>
    </w:p>
    <w:p w14:paraId="649122EE" w14:textId="77777777" w:rsidR="00537614" w:rsidRDefault="00537614" w:rsidP="00537614">
      <w:pPr>
        <w:pStyle w:val="ListParagraph"/>
        <w:ind w:left="-284"/>
        <w:jc w:val="center"/>
        <w:rPr>
          <w:rFonts w:ascii="Times New Roman" w:hAnsi="Times New Roman" w:cs="Times New Roman"/>
          <w:i/>
          <w:iCs/>
          <w:sz w:val="24"/>
          <w:szCs w:val="24"/>
          <w:lang w:val="sr-Latn-BA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sr-Latn-BA"/>
        </w:rPr>
        <w:t>Predsjednik naučnog odbora CAMESIS 2024</w:t>
      </w:r>
    </w:p>
    <w:p w14:paraId="04CD9FDE" w14:textId="34990A77" w:rsidR="00D93D41" w:rsidRDefault="00537614" w:rsidP="00537614">
      <w:pPr>
        <w:pStyle w:val="ListParagraph"/>
        <w:ind w:left="-284"/>
        <w:jc w:val="center"/>
        <w:rPr>
          <w:rFonts w:ascii="Times New Roman" w:hAnsi="Times New Roman" w:cs="Times New Roman"/>
          <w:i/>
          <w:iCs/>
          <w:sz w:val="24"/>
          <w:szCs w:val="24"/>
          <w:lang w:val="sr-Latn-BA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sr-Latn-BA"/>
        </w:rPr>
        <w:t>Prof. Dr Tamara Kovačević Preradović</w:t>
      </w:r>
    </w:p>
    <w:p w14:paraId="4533872D" w14:textId="0F32E098" w:rsidR="00D93D41" w:rsidRPr="00D93D41" w:rsidRDefault="00D93D41" w:rsidP="00D93D41">
      <w:pPr>
        <w:pStyle w:val="ListParagraph"/>
        <w:ind w:left="-284"/>
        <w:rPr>
          <w:rFonts w:ascii="Times New Roman" w:hAnsi="Times New Roman" w:cs="Times New Roman"/>
          <w:i/>
          <w:iCs/>
          <w:sz w:val="24"/>
          <w:szCs w:val="24"/>
          <w:lang w:val="sr-Latn-BA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sr-Latn-BA"/>
        </w:rPr>
        <w:t xml:space="preserve">                         </w:t>
      </w:r>
      <w:r w:rsidRPr="00D93D41">
        <w:rPr>
          <w:rFonts w:ascii="Times New Roman" w:hAnsi="Times New Roman" w:cs="Times New Roman"/>
          <w:i/>
          <w:iCs/>
          <w:sz w:val="24"/>
          <w:szCs w:val="24"/>
          <w:lang w:val="sr-Latn-BA"/>
        </w:rPr>
        <w:t>Dekan Medicinskog fakulteta u Banja Luci</w:t>
      </w:r>
    </w:p>
    <w:p w14:paraId="1818AF32" w14:textId="758928D0" w:rsidR="00D93D41" w:rsidRDefault="00D93D41" w:rsidP="00D93D41">
      <w:pPr>
        <w:pStyle w:val="ListParagraph"/>
        <w:ind w:left="-284"/>
        <w:rPr>
          <w:rFonts w:ascii="Times New Roman" w:hAnsi="Times New Roman" w:cs="Times New Roman"/>
          <w:i/>
          <w:iCs/>
          <w:sz w:val="24"/>
          <w:szCs w:val="24"/>
          <w:lang w:val="sr-Latn-BA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sr-Latn-BA"/>
        </w:rPr>
        <w:t xml:space="preserve">                                 </w:t>
      </w:r>
      <w:r w:rsidRPr="00D93D41">
        <w:rPr>
          <w:rFonts w:ascii="Times New Roman" w:hAnsi="Times New Roman" w:cs="Times New Roman"/>
          <w:i/>
          <w:iCs/>
          <w:sz w:val="24"/>
          <w:szCs w:val="24"/>
          <w:lang w:val="sr-Latn-BA"/>
        </w:rPr>
        <w:t xml:space="preserve">Akademik </w:t>
      </w:r>
      <w:r w:rsidR="00E66D56">
        <w:rPr>
          <w:rFonts w:ascii="Times New Roman" w:hAnsi="Times New Roman" w:cs="Times New Roman"/>
          <w:i/>
          <w:iCs/>
          <w:sz w:val="24"/>
          <w:szCs w:val="24"/>
          <w:lang w:val="sr-Latn-BA"/>
        </w:rPr>
        <w:t>P</w:t>
      </w:r>
      <w:r w:rsidRPr="00D93D41">
        <w:rPr>
          <w:rFonts w:ascii="Times New Roman" w:hAnsi="Times New Roman" w:cs="Times New Roman"/>
          <w:i/>
          <w:iCs/>
          <w:sz w:val="24"/>
          <w:szCs w:val="24"/>
          <w:lang w:val="sr-Latn-BA"/>
        </w:rPr>
        <w:t>rof. Dr Ranko Škrbić</w:t>
      </w:r>
    </w:p>
    <w:p w14:paraId="567DCBA7" w14:textId="66EFEF3B" w:rsidR="00AC1316" w:rsidRPr="00D93D41" w:rsidRDefault="00D93D41" w:rsidP="00D93D41">
      <w:pPr>
        <w:pStyle w:val="ListParagraph"/>
        <w:ind w:left="-284"/>
        <w:rPr>
          <w:rFonts w:ascii="Times New Roman" w:hAnsi="Times New Roman" w:cs="Times New Roman"/>
          <w:i/>
          <w:iCs/>
          <w:sz w:val="24"/>
          <w:szCs w:val="24"/>
          <w:lang w:val="sr-Latn-BA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sr-Latn-BA"/>
        </w:rPr>
        <w:t xml:space="preserve">                 </w:t>
      </w:r>
      <w:r w:rsidRPr="00D93D41">
        <w:rPr>
          <w:rFonts w:ascii="Times New Roman" w:hAnsi="Times New Roman" w:cs="Times New Roman"/>
          <w:i/>
          <w:iCs/>
          <w:sz w:val="24"/>
          <w:szCs w:val="24"/>
          <w:lang w:val="sr-Latn-BA"/>
        </w:rPr>
        <w:t xml:space="preserve"> </w:t>
      </w:r>
      <w:r w:rsidR="00AC1316" w:rsidRPr="00D93D41">
        <w:rPr>
          <w:rFonts w:ascii="Times New Roman" w:hAnsi="Times New Roman" w:cs="Times New Roman"/>
          <w:i/>
          <w:iCs/>
          <w:sz w:val="24"/>
          <w:szCs w:val="24"/>
          <w:lang w:val="sr-Latn-BA"/>
        </w:rPr>
        <w:t>Ministar zdravlja i socijalne zaštite Republike Srpske</w:t>
      </w:r>
    </w:p>
    <w:p w14:paraId="60C145E5" w14:textId="77777777" w:rsidR="00D77709" w:rsidRDefault="00D93D41" w:rsidP="00AD41B5">
      <w:pPr>
        <w:pStyle w:val="ListParagraph"/>
        <w:ind w:left="-284"/>
        <w:rPr>
          <w:rFonts w:ascii="Times New Roman" w:hAnsi="Times New Roman" w:cs="Times New Roman"/>
          <w:i/>
          <w:iCs/>
          <w:sz w:val="24"/>
          <w:szCs w:val="24"/>
          <w:lang w:val="sr-Latn-BA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sr-Latn-BA"/>
        </w:rPr>
        <w:t xml:space="preserve">                                         </w:t>
      </w:r>
      <w:r w:rsidR="00AC1316" w:rsidRPr="00D93D41">
        <w:rPr>
          <w:rFonts w:ascii="Times New Roman" w:hAnsi="Times New Roman" w:cs="Times New Roman"/>
          <w:i/>
          <w:iCs/>
          <w:sz w:val="24"/>
          <w:szCs w:val="24"/>
          <w:lang w:val="sr-Latn-BA"/>
        </w:rPr>
        <w:t>Gosp. Alen Šeranić</w:t>
      </w:r>
      <w:r w:rsidRPr="00AD41B5">
        <w:rPr>
          <w:rFonts w:ascii="Times New Roman" w:hAnsi="Times New Roman" w:cs="Times New Roman"/>
          <w:i/>
          <w:iCs/>
          <w:sz w:val="24"/>
          <w:szCs w:val="24"/>
          <w:lang w:val="sr-Latn-BA"/>
        </w:rPr>
        <w:t xml:space="preserve">  </w:t>
      </w:r>
    </w:p>
    <w:p w14:paraId="4E535928" w14:textId="6AB299C0" w:rsidR="00AC1316" w:rsidRPr="00AD41B5" w:rsidRDefault="00D93D41" w:rsidP="00AD41B5">
      <w:pPr>
        <w:pStyle w:val="ListParagraph"/>
        <w:ind w:left="-284"/>
        <w:rPr>
          <w:rFonts w:ascii="Times New Roman" w:hAnsi="Times New Roman" w:cs="Times New Roman"/>
          <w:i/>
          <w:iCs/>
          <w:sz w:val="24"/>
          <w:szCs w:val="24"/>
          <w:lang w:val="sr-Latn-BA"/>
        </w:rPr>
      </w:pPr>
      <w:r w:rsidRPr="00AD41B5">
        <w:rPr>
          <w:rFonts w:ascii="Times New Roman" w:hAnsi="Times New Roman" w:cs="Times New Roman"/>
          <w:i/>
          <w:iCs/>
          <w:sz w:val="24"/>
          <w:szCs w:val="24"/>
          <w:lang w:val="sr-Latn-BA"/>
        </w:rPr>
        <w:t xml:space="preserve">                </w:t>
      </w:r>
    </w:p>
    <w:p w14:paraId="6E90255A" w14:textId="19CD4F31" w:rsidR="00AC1316" w:rsidRPr="00D93D41" w:rsidRDefault="00AC1316" w:rsidP="00D93D41">
      <w:pPr>
        <w:pStyle w:val="ListParagraph"/>
        <w:ind w:left="-567" w:firstLine="283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</w:pPr>
      <w:r w:rsidRPr="00D93D41"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  <w:t>Sesija</w:t>
      </w:r>
      <w:r w:rsidR="00AD41B5"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  <w:t xml:space="preserve"> 2</w:t>
      </w:r>
      <w:r w:rsidRPr="00D93D41"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  <w:t xml:space="preserve"> : Koronarna bolest i dislipidemije 18:30-20:30</w:t>
      </w:r>
    </w:p>
    <w:p w14:paraId="6D411AF5" w14:textId="0E216178" w:rsidR="00D93D41" w:rsidRPr="00345E9D" w:rsidRDefault="00AC1316" w:rsidP="00D93D41">
      <w:pPr>
        <w:pStyle w:val="ListParagraph"/>
        <w:ind w:left="-567" w:firstLine="283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</w:pPr>
      <w:r w:rsidRPr="00345E9D"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  <w:t>Pre</w:t>
      </w:r>
      <w:r w:rsidR="00B54D83"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  <w:t>d</w:t>
      </w:r>
      <w:r w:rsidRPr="00345E9D"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  <w:t xml:space="preserve">sjedavajući Prof. Dr Tamara Kovačević Preradović </w:t>
      </w:r>
    </w:p>
    <w:p w14:paraId="2AF5D506" w14:textId="7DDB9DC9" w:rsidR="00AC1316" w:rsidRDefault="00AC1316" w:rsidP="00D93D41">
      <w:pPr>
        <w:pStyle w:val="ListParagraph"/>
        <w:ind w:left="-567" w:firstLine="283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</w:pPr>
      <w:r w:rsidRPr="00345E9D"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  <w:t>Prof. Dr Ranko Škrbić</w:t>
      </w:r>
    </w:p>
    <w:p w14:paraId="6377F928" w14:textId="77777777" w:rsidR="008233EF" w:rsidRPr="00345E9D" w:rsidRDefault="008233EF" w:rsidP="00D93D41">
      <w:pPr>
        <w:pStyle w:val="ListParagraph"/>
        <w:ind w:left="-567" w:firstLine="283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</w:pPr>
    </w:p>
    <w:p w14:paraId="1ADAB0A2" w14:textId="15CE7ECD" w:rsidR="00AC1316" w:rsidRPr="00345E9D" w:rsidRDefault="00AC1316" w:rsidP="006171B9">
      <w:pPr>
        <w:pStyle w:val="ListParagraph"/>
        <w:numPr>
          <w:ilvl w:val="0"/>
          <w:numId w:val="34"/>
        </w:numPr>
        <w:ind w:left="-567" w:firstLine="141"/>
        <w:jc w:val="both"/>
        <w:rPr>
          <w:rFonts w:ascii="Times New Roman" w:hAnsi="Times New Roman"/>
          <w:i/>
          <w:iCs/>
          <w:sz w:val="24"/>
          <w:szCs w:val="24"/>
          <w:lang w:val="sr-Latn-RS"/>
        </w:rPr>
      </w:pPr>
      <w:r w:rsidRPr="00345E9D">
        <w:rPr>
          <w:rFonts w:ascii="Times New Roman" w:hAnsi="Times New Roman"/>
          <w:i/>
          <w:iCs/>
          <w:sz w:val="24"/>
          <w:szCs w:val="24"/>
          <w:lang w:val="sr-Latn-RS"/>
        </w:rPr>
        <w:t>18:30-18:</w:t>
      </w:r>
      <w:r w:rsidR="00AD41B5" w:rsidRPr="00345E9D">
        <w:rPr>
          <w:rFonts w:ascii="Times New Roman" w:hAnsi="Times New Roman"/>
          <w:i/>
          <w:iCs/>
          <w:sz w:val="24"/>
          <w:szCs w:val="24"/>
          <w:lang w:val="sr-Latn-RS"/>
        </w:rPr>
        <w:t>55</w:t>
      </w:r>
      <w:r w:rsidRPr="00345E9D">
        <w:rPr>
          <w:rFonts w:ascii="Times New Roman" w:hAnsi="Times New Roman"/>
          <w:i/>
          <w:iCs/>
          <w:sz w:val="24"/>
          <w:szCs w:val="24"/>
          <w:lang w:val="sr-Latn-RS"/>
        </w:rPr>
        <w:t xml:space="preserve"> </w:t>
      </w:r>
      <w:r w:rsidR="00AD41B5" w:rsidRPr="00345E9D">
        <w:rPr>
          <w:rFonts w:ascii="Times New Roman" w:hAnsi="Times New Roman"/>
          <w:i/>
          <w:iCs/>
          <w:sz w:val="24"/>
          <w:szCs w:val="24"/>
          <w:lang w:val="sr-Latn-RS"/>
        </w:rPr>
        <w:t>h „</w:t>
      </w:r>
      <w:r w:rsidR="0024234D" w:rsidRPr="00345E9D">
        <w:rPr>
          <w:rFonts w:ascii="Times New Roman" w:hAnsi="Times New Roman"/>
          <w:i/>
          <w:iCs/>
          <w:sz w:val="24"/>
          <w:szCs w:val="24"/>
          <w:lang w:val="sr-Latn-RS"/>
        </w:rPr>
        <w:t>Hronični koronarni sindrom: intrige, nauka, preporuke i praksa Prof. Dr Miodrag Ostojić,  Medicinski fakultet, Univerzitet u Beogradu</w:t>
      </w:r>
    </w:p>
    <w:p w14:paraId="52B6F7AA" w14:textId="2244964C" w:rsidR="00AC1316" w:rsidRPr="00345E9D" w:rsidRDefault="00AC1316" w:rsidP="00D93D41">
      <w:pPr>
        <w:pStyle w:val="ListParagraph"/>
        <w:numPr>
          <w:ilvl w:val="0"/>
          <w:numId w:val="34"/>
        </w:numPr>
        <w:ind w:left="-567" w:firstLine="283"/>
        <w:jc w:val="both"/>
        <w:rPr>
          <w:rFonts w:ascii="Times New Roman" w:hAnsi="Times New Roman" w:cs="Times New Roman"/>
          <w:i/>
          <w:iCs/>
          <w:sz w:val="24"/>
          <w:szCs w:val="24"/>
          <w:lang w:val="sr-Latn-RS"/>
        </w:rPr>
      </w:pPr>
      <w:r w:rsidRPr="00345E9D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>18:</w:t>
      </w:r>
      <w:r w:rsidR="00AD41B5" w:rsidRPr="00345E9D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>5</w:t>
      </w:r>
      <w:r w:rsidRPr="00345E9D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>5-</w:t>
      </w:r>
      <w:r w:rsidR="00AD41B5" w:rsidRPr="00345E9D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>19:</w:t>
      </w:r>
      <w:r w:rsidR="006171B9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>1</w:t>
      </w:r>
      <w:r w:rsidR="00AD41B5" w:rsidRPr="00345E9D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>0</w:t>
      </w:r>
      <w:r w:rsidRPr="00345E9D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 xml:space="preserve"> h</w:t>
      </w:r>
      <w:r w:rsidR="00AD41B5" w:rsidRPr="00345E9D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 xml:space="preserve"> </w:t>
      </w:r>
      <w:r w:rsidRPr="00345E9D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>„Nove mogućnosti u terapiji inflamacije: miokardna ishemija i dijabetes tipa 2“ Prof. Dr Tamara Kovačević Preradović UKC RS Banja Luka, Medicinski fakultet u Banja Luci</w:t>
      </w:r>
    </w:p>
    <w:p w14:paraId="5048132B" w14:textId="75D24323" w:rsidR="00AC1316" w:rsidRPr="005330C1" w:rsidRDefault="00AC1316" w:rsidP="005330C1">
      <w:pPr>
        <w:pStyle w:val="ListParagraph"/>
        <w:numPr>
          <w:ilvl w:val="0"/>
          <w:numId w:val="34"/>
        </w:numPr>
        <w:ind w:left="-567" w:firstLine="283"/>
        <w:jc w:val="both"/>
        <w:rPr>
          <w:rFonts w:ascii="Times New Roman" w:hAnsi="Times New Roman"/>
          <w:b/>
          <w:bCs/>
          <w:i/>
          <w:iCs/>
          <w:sz w:val="24"/>
          <w:szCs w:val="24"/>
          <w:lang w:val="sr-Cyrl-RS"/>
        </w:rPr>
      </w:pPr>
      <w:r w:rsidRPr="00345E9D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>19</w:t>
      </w:r>
      <w:r w:rsidR="00AD41B5" w:rsidRPr="00345E9D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>:</w:t>
      </w:r>
      <w:r w:rsidR="006171B9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>1</w:t>
      </w:r>
      <w:r w:rsidRPr="00345E9D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>0-19:</w:t>
      </w:r>
      <w:r w:rsidR="006171B9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>2</w:t>
      </w:r>
      <w:r w:rsidR="00AD41B5" w:rsidRPr="00345E9D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>5</w:t>
      </w:r>
      <w:r w:rsidRPr="00345E9D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 xml:space="preserve"> h </w:t>
      </w:r>
      <w:r w:rsidR="005330C1">
        <w:rPr>
          <w:rFonts w:ascii="Times New Roman" w:hAnsi="Times New Roman"/>
          <w:i/>
          <w:iCs/>
          <w:sz w:val="24"/>
          <w:szCs w:val="24"/>
          <w:lang w:val="en-GB"/>
        </w:rPr>
        <w:t xml:space="preserve">“Kardiomagnetna rezonanca u teškim odlukama u CCS-u kod dijabetičara” </w:t>
      </w:r>
      <w:r w:rsidR="004F53C6" w:rsidRPr="008A6CBF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>Prof.</w:t>
      </w:r>
      <w:r w:rsidRPr="008A6CBF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 xml:space="preserve"> Dr </w:t>
      </w:r>
      <w:r w:rsidR="004F53C6" w:rsidRPr="008A6CBF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>Marija Zdravković, KBC Bežanijska Kosa, Beograd</w:t>
      </w:r>
    </w:p>
    <w:p w14:paraId="319A9535" w14:textId="50BB55A4" w:rsidR="008233EF" w:rsidRDefault="00AC1316" w:rsidP="008233EF">
      <w:pPr>
        <w:pStyle w:val="ListParagraph"/>
        <w:numPr>
          <w:ilvl w:val="0"/>
          <w:numId w:val="34"/>
        </w:numPr>
        <w:ind w:left="-567" w:firstLine="283"/>
        <w:jc w:val="both"/>
        <w:rPr>
          <w:rFonts w:ascii="Times New Roman" w:hAnsi="Times New Roman" w:cs="Times New Roman"/>
          <w:i/>
          <w:iCs/>
          <w:sz w:val="24"/>
          <w:szCs w:val="24"/>
          <w:lang w:val="sr-Latn-RS"/>
        </w:rPr>
      </w:pPr>
      <w:r w:rsidRPr="00345E9D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>19:</w:t>
      </w:r>
      <w:r w:rsidR="006171B9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>2</w:t>
      </w:r>
      <w:r w:rsidR="00AD41B5" w:rsidRPr="00345E9D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>5</w:t>
      </w:r>
      <w:r w:rsidRPr="00345E9D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>-19:</w:t>
      </w:r>
      <w:r w:rsidR="006171B9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>4</w:t>
      </w:r>
      <w:r w:rsidR="00AD41B5" w:rsidRPr="00345E9D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>0</w:t>
      </w:r>
      <w:r w:rsidRPr="00345E9D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 xml:space="preserve"> h “Mono, dual na triple therapy for HLP: pros and cons. “ Prof. dr Mirza Dilić Eurofarm Sarajevo, Medicinski Fakultet Sarajevo </w:t>
      </w:r>
    </w:p>
    <w:p w14:paraId="228C071B" w14:textId="77777777" w:rsidR="008233EF" w:rsidRPr="008233EF" w:rsidRDefault="008233EF" w:rsidP="008233EF">
      <w:pPr>
        <w:pStyle w:val="ListParagraph"/>
        <w:ind w:left="-284"/>
        <w:jc w:val="both"/>
        <w:rPr>
          <w:rFonts w:ascii="Times New Roman" w:hAnsi="Times New Roman" w:cs="Times New Roman"/>
          <w:i/>
          <w:iCs/>
          <w:sz w:val="24"/>
          <w:szCs w:val="24"/>
          <w:lang w:val="sr-Latn-RS"/>
        </w:rPr>
      </w:pPr>
    </w:p>
    <w:p w14:paraId="277B3A7E" w14:textId="1A2D2754" w:rsidR="008233EF" w:rsidRPr="008233EF" w:rsidRDefault="00AC1316" w:rsidP="008233EF">
      <w:pPr>
        <w:pStyle w:val="ListParagraph"/>
        <w:ind w:left="-426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</w:pPr>
      <w:r w:rsidRPr="0017450A"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  <w:t>19:</w:t>
      </w:r>
      <w:r w:rsidR="006171B9" w:rsidRPr="0017450A"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  <w:t>4</w:t>
      </w:r>
      <w:r w:rsidRPr="0017450A"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  <w:t>0-</w:t>
      </w:r>
      <w:r w:rsidR="0017450A" w:rsidRPr="0017450A"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  <w:t>20</w:t>
      </w:r>
      <w:r w:rsidRPr="0017450A"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  <w:t>:</w:t>
      </w:r>
      <w:r w:rsidR="00627F33"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  <w:t>0</w:t>
      </w:r>
      <w:r w:rsidR="0017450A" w:rsidRPr="0017450A"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  <w:t>0</w:t>
      </w:r>
      <w:r w:rsidRPr="0017450A"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  <w:t xml:space="preserve"> h</w:t>
      </w:r>
      <w:r w:rsidR="0017450A" w:rsidRPr="0017450A"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  <w:t xml:space="preserve"> Satelitski simpozijum </w:t>
      </w:r>
      <w:r w:rsidR="0017450A"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  <w:t>k</w:t>
      </w:r>
      <w:r w:rsidR="0017450A" w:rsidRPr="0017450A"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  <w:t>ompanije Novartis</w:t>
      </w:r>
      <w:r w:rsidRPr="0017450A"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  <w:t xml:space="preserve"> </w:t>
      </w:r>
    </w:p>
    <w:p w14:paraId="65DEAB10" w14:textId="623483E6" w:rsidR="008B6BA1" w:rsidRPr="008233EF" w:rsidRDefault="00AC1316" w:rsidP="008233EF">
      <w:pPr>
        <w:pStyle w:val="ListParagraph"/>
        <w:ind w:left="-426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</w:pPr>
      <w:r w:rsidRPr="008233EF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>„Novi modalieti liječenja hiperlipoproteinemija“ Prof. Dr Ranko Škrbić, Medicinski fakultet Banja Luka</w:t>
      </w:r>
      <w:r w:rsidR="006171B9" w:rsidRPr="008233EF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 xml:space="preserve"> </w:t>
      </w:r>
    </w:p>
    <w:p w14:paraId="28A7D054" w14:textId="0EAB8A20" w:rsidR="0017450A" w:rsidRPr="008B6BA1" w:rsidRDefault="0017450A" w:rsidP="008B6BA1">
      <w:pPr>
        <w:pStyle w:val="ListParagraph"/>
        <w:ind w:left="-426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</w:pPr>
      <w:r w:rsidRPr="008B6BA1">
        <w:rPr>
          <w:rFonts w:ascii="Times New Roman" w:hAnsi="Times New Roman" w:cs="Times New Roman"/>
          <w:i/>
          <w:iCs/>
          <w:sz w:val="24"/>
          <w:szCs w:val="24"/>
          <w:lang w:val="en-GB"/>
        </w:rPr>
        <w:t>"Terapija ASKVB. U kojem smjeru idemo?"  Prim. Dr Milica Lovri</w:t>
      </w:r>
      <w:r w:rsidRPr="008B6BA1">
        <w:rPr>
          <w:rFonts w:ascii="Times New Roman" w:hAnsi="Times New Roman" w:cs="Times New Roman"/>
          <w:i/>
          <w:iCs/>
          <w:sz w:val="24"/>
          <w:szCs w:val="24"/>
          <w:lang w:val="sr-Latn-BA"/>
        </w:rPr>
        <w:t>ć</w:t>
      </w:r>
    </w:p>
    <w:p w14:paraId="1DAF7F58" w14:textId="77777777" w:rsidR="008B6BA1" w:rsidRDefault="00F81D72" w:rsidP="008B6BA1">
      <w:pPr>
        <w:ind w:left="-366"/>
        <w:jc w:val="both"/>
        <w:rPr>
          <w:rFonts w:ascii="Times New Roman" w:hAnsi="Times New Roman"/>
          <w:b/>
          <w:bCs/>
          <w:i/>
          <w:iCs/>
          <w:lang w:val="sr-Latn-RS"/>
        </w:rPr>
      </w:pPr>
      <w:r w:rsidRPr="00C4644A">
        <w:rPr>
          <w:rFonts w:ascii="Times New Roman" w:hAnsi="Times New Roman"/>
          <w:b/>
          <w:bCs/>
          <w:i/>
          <w:iCs/>
          <w:lang w:val="sr-Latn-RS"/>
        </w:rPr>
        <w:t>20:</w:t>
      </w:r>
      <w:r w:rsidR="00627F33">
        <w:rPr>
          <w:rFonts w:ascii="Times New Roman" w:hAnsi="Times New Roman"/>
          <w:b/>
          <w:bCs/>
          <w:i/>
          <w:iCs/>
          <w:lang w:val="sr-Latn-RS"/>
        </w:rPr>
        <w:t>0</w:t>
      </w:r>
      <w:r w:rsidRPr="00C4644A">
        <w:rPr>
          <w:rFonts w:ascii="Times New Roman" w:hAnsi="Times New Roman"/>
          <w:b/>
          <w:bCs/>
          <w:i/>
          <w:iCs/>
          <w:lang w:val="sr-Latn-RS"/>
        </w:rPr>
        <w:t>0-20:</w:t>
      </w:r>
      <w:r w:rsidR="00627F33">
        <w:rPr>
          <w:rFonts w:ascii="Times New Roman" w:hAnsi="Times New Roman"/>
          <w:b/>
          <w:bCs/>
          <w:i/>
          <w:iCs/>
          <w:lang w:val="sr-Latn-RS"/>
        </w:rPr>
        <w:t>3</w:t>
      </w:r>
      <w:r w:rsidRPr="00C4644A">
        <w:rPr>
          <w:rFonts w:ascii="Times New Roman" w:hAnsi="Times New Roman"/>
          <w:b/>
          <w:bCs/>
          <w:i/>
          <w:iCs/>
          <w:lang w:val="sr-Latn-RS"/>
        </w:rPr>
        <w:t>0</w:t>
      </w:r>
      <w:r w:rsidR="00D263F7" w:rsidRPr="00C4644A">
        <w:rPr>
          <w:rFonts w:ascii="Times New Roman" w:hAnsi="Times New Roman"/>
          <w:b/>
          <w:bCs/>
          <w:i/>
          <w:iCs/>
          <w:lang w:val="sr-Latn-RS"/>
        </w:rPr>
        <w:t xml:space="preserve"> </w:t>
      </w:r>
      <w:r w:rsidR="00AC1316" w:rsidRPr="00C4644A">
        <w:rPr>
          <w:rFonts w:ascii="Times New Roman" w:hAnsi="Times New Roman"/>
          <w:b/>
          <w:bCs/>
          <w:i/>
          <w:iCs/>
          <w:lang w:val="sr-Latn-RS"/>
        </w:rPr>
        <w:t>h</w:t>
      </w:r>
      <w:r w:rsidR="006171B9" w:rsidRPr="00C4644A">
        <w:rPr>
          <w:rFonts w:ascii="Times New Roman" w:hAnsi="Times New Roman"/>
          <w:b/>
          <w:bCs/>
          <w:i/>
          <w:iCs/>
          <w:lang w:val="sr-Latn-RS"/>
        </w:rPr>
        <w:t xml:space="preserve"> Satelitski simpozijum kompanije Galenika</w:t>
      </w:r>
    </w:p>
    <w:p w14:paraId="5B6C6475" w14:textId="67EA2C39" w:rsidR="006171B9" w:rsidRDefault="00221E1D" w:rsidP="008B6BA1">
      <w:pPr>
        <w:ind w:left="-366"/>
        <w:jc w:val="both"/>
        <w:rPr>
          <w:rFonts w:ascii="Times New Roman" w:hAnsi="Times New Roman"/>
          <w:i/>
          <w:iCs/>
          <w:lang w:val="sr-Latn-RS"/>
        </w:rPr>
      </w:pPr>
      <w:r w:rsidRPr="008B6BA1">
        <w:rPr>
          <w:rFonts w:ascii="Times New Roman" w:hAnsi="Times New Roman"/>
          <w:i/>
          <w:iCs/>
        </w:rPr>
        <w:t xml:space="preserve">“Snažniji zajedno- Ezrusta” Prim. Dr Mirjana Bojić, </w:t>
      </w:r>
      <w:r w:rsidRPr="008B6BA1">
        <w:rPr>
          <w:rFonts w:ascii="Times New Roman" w:hAnsi="Times New Roman"/>
          <w:i/>
          <w:iCs/>
          <w:lang w:val="sr-Latn-RS"/>
        </w:rPr>
        <w:t>UKC RS Banja Luka</w:t>
      </w:r>
    </w:p>
    <w:p w14:paraId="3326070A" w14:textId="77777777" w:rsidR="008233EF" w:rsidRPr="008B6BA1" w:rsidRDefault="008233EF" w:rsidP="008B6BA1">
      <w:pPr>
        <w:ind w:left="-366"/>
        <w:jc w:val="both"/>
        <w:rPr>
          <w:rFonts w:ascii="Times New Roman" w:hAnsi="Times New Roman"/>
          <w:b/>
          <w:bCs/>
          <w:i/>
          <w:iCs/>
          <w:lang w:val="sr-Latn-RS"/>
        </w:rPr>
      </w:pPr>
    </w:p>
    <w:p w14:paraId="7CB299B8" w14:textId="6856BE95" w:rsidR="00AC1316" w:rsidRDefault="00AC1316" w:rsidP="006171B9">
      <w:pPr>
        <w:pStyle w:val="ListParagraph"/>
        <w:ind w:left="-284"/>
        <w:jc w:val="both"/>
        <w:rPr>
          <w:rFonts w:ascii="Times New Roman" w:hAnsi="Times New Roman" w:cs="Times New Roman"/>
          <w:i/>
          <w:iCs/>
          <w:sz w:val="24"/>
          <w:szCs w:val="24"/>
          <w:lang w:val="sr-Latn-RS"/>
        </w:rPr>
      </w:pPr>
    </w:p>
    <w:p w14:paraId="6C786122" w14:textId="5B35411A" w:rsidR="00345E9D" w:rsidRPr="002C475B" w:rsidRDefault="002C475B" w:rsidP="002C475B">
      <w:pPr>
        <w:pStyle w:val="ListParagraph"/>
        <w:ind w:left="-284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sr-Latn-BA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sr-Latn-RS"/>
        </w:rPr>
        <w:t>20:</w:t>
      </w:r>
      <w:r w:rsidR="00627F33">
        <w:rPr>
          <w:rFonts w:ascii="Times New Roman" w:hAnsi="Times New Roman" w:cs="Times New Roman"/>
          <w:b/>
          <w:bCs/>
          <w:i/>
          <w:iCs/>
          <w:sz w:val="32"/>
          <w:szCs w:val="32"/>
          <w:lang w:val="sr-Latn-RS"/>
        </w:rPr>
        <w:t>3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sr-Latn-RS"/>
        </w:rPr>
        <w:t>0 KOKTEL DOBRODO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sr-Latn-BA"/>
        </w:rPr>
        <w:t>ŠLICE</w:t>
      </w:r>
    </w:p>
    <w:p w14:paraId="096E9A06" w14:textId="77777777" w:rsidR="00345E9D" w:rsidRDefault="00345E9D" w:rsidP="00D263F7">
      <w:pPr>
        <w:pStyle w:val="ListParagraph"/>
        <w:ind w:left="-284"/>
        <w:jc w:val="center"/>
        <w:rPr>
          <w:rFonts w:ascii="Times New Roman" w:hAnsi="Times New Roman" w:cs="Times New Roman"/>
          <w:i/>
          <w:iCs/>
          <w:lang w:val="sr-Latn-RS"/>
        </w:rPr>
      </w:pPr>
    </w:p>
    <w:p w14:paraId="01A0D507" w14:textId="77777777" w:rsidR="008233EF" w:rsidRDefault="008233EF" w:rsidP="00D263F7">
      <w:pPr>
        <w:pStyle w:val="ListParagraph"/>
        <w:ind w:left="-284"/>
        <w:jc w:val="center"/>
        <w:rPr>
          <w:rFonts w:ascii="Times New Roman" w:hAnsi="Times New Roman" w:cs="Times New Roman"/>
          <w:i/>
          <w:iCs/>
          <w:lang w:val="sr-Latn-RS"/>
        </w:rPr>
      </w:pPr>
    </w:p>
    <w:p w14:paraId="675142CB" w14:textId="77777777" w:rsidR="008233EF" w:rsidRDefault="008233EF" w:rsidP="00D263F7">
      <w:pPr>
        <w:pStyle w:val="ListParagraph"/>
        <w:ind w:left="-284"/>
        <w:jc w:val="center"/>
        <w:rPr>
          <w:rFonts w:ascii="Times New Roman" w:hAnsi="Times New Roman" w:cs="Times New Roman"/>
          <w:i/>
          <w:iCs/>
          <w:lang w:val="sr-Latn-RS"/>
        </w:rPr>
      </w:pPr>
    </w:p>
    <w:p w14:paraId="4181D4FA" w14:textId="77777777" w:rsidR="008233EF" w:rsidRDefault="008233EF" w:rsidP="00D263F7">
      <w:pPr>
        <w:pStyle w:val="ListParagraph"/>
        <w:ind w:left="-284"/>
        <w:jc w:val="center"/>
        <w:rPr>
          <w:rFonts w:ascii="Times New Roman" w:hAnsi="Times New Roman" w:cs="Times New Roman"/>
          <w:i/>
          <w:iCs/>
          <w:lang w:val="sr-Latn-RS"/>
        </w:rPr>
      </w:pPr>
    </w:p>
    <w:p w14:paraId="65AD0C80" w14:textId="77777777" w:rsidR="008233EF" w:rsidRPr="00D93D41" w:rsidRDefault="008233EF" w:rsidP="00D263F7">
      <w:pPr>
        <w:pStyle w:val="ListParagraph"/>
        <w:ind w:left="-284"/>
        <w:jc w:val="center"/>
        <w:rPr>
          <w:rFonts w:ascii="Times New Roman" w:hAnsi="Times New Roman" w:cs="Times New Roman"/>
          <w:i/>
          <w:iCs/>
          <w:lang w:val="sr-Latn-RS"/>
        </w:rPr>
      </w:pPr>
    </w:p>
    <w:p w14:paraId="6AC02F03" w14:textId="790B596B" w:rsidR="00AC1316" w:rsidRPr="002C475B" w:rsidRDefault="00D263F7" w:rsidP="002C475B">
      <w:pPr>
        <w:jc w:val="both"/>
        <w:rPr>
          <w:rFonts w:ascii="Times New Roman" w:hAnsi="Times New Roman"/>
          <w:b/>
          <w:bCs/>
          <w:i/>
          <w:iCs/>
          <w:sz w:val="32"/>
          <w:szCs w:val="32"/>
          <w:lang w:val="sr-Latn-RS"/>
        </w:rPr>
      </w:pPr>
      <w:r>
        <w:rPr>
          <w:rFonts w:ascii="Times New Roman" w:hAnsi="Times New Roman"/>
          <w:i/>
          <w:iCs/>
          <w:lang w:val="sr-Latn-RS"/>
        </w:rPr>
        <w:lastRenderedPageBreak/>
        <w:t xml:space="preserve">                                         </w:t>
      </w:r>
      <w:r w:rsidR="00AC1316" w:rsidRPr="002C475B">
        <w:rPr>
          <w:rFonts w:ascii="Times New Roman" w:hAnsi="Times New Roman"/>
          <w:b/>
          <w:bCs/>
          <w:i/>
          <w:iCs/>
          <w:sz w:val="32"/>
          <w:szCs w:val="32"/>
          <w:lang w:val="sr-Latn-RS"/>
        </w:rPr>
        <w:t>07.12.2024</w:t>
      </w:r>
    </w:p>
    <w:p w14:paraId="69D87A00" w14:textId="4284D519" w:rsidR="00AC1316" w:rsidRPr="00D263F7" w:rsidRDefault="00AC1316" w:rsidP="002C475B">
      <w:pPr>
        <w:pStyle w:val="ListParagraph"/>
        <w:ind w:left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</w:pPr>
      <w:r w:rsidRPr="00D263F7"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  <w:t xml:space="preserve">Sesija </w:t>
      </w:r>
      <w:r w:rsidR="00D263F7"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  <w:t>3</w:t>
      </w:r>
      <w:r w:rsidRPr="00D263F7"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  <w:t>: Gojaznost I Dijabetes mellitus 09:00-11:</w:t>
      </w:r>
      <w:r w:rsidR="008233EF"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  <w:t>2</w:t>
      </w:r>
      <w:r w:rsidRPr="00D263F7"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  <w:t>0</w:t>
      </w:r>
    </w:p>
    <w:p w14:paraId="30CD5221" w14:textId="5B48ACFE" w:rsidR="00AC1316" w:rsidRDefault="00AC1316" w:rsidP="002C475B">
      <w:pPr>
        <w:pStyle w:val="ListParagraph"/>
        <w:ind w:left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</w:pPr>
      <w:r w:rsidRPr="00D263F7"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  <w:t>Pre</w:t>
      </w:r>
      <w:r w:rsidR="00B54D83"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  <w:t>d</w:t>
      </w:r>
      <w:r w:rsidRPr="00D263F7"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  <w:t>sjedavajući  Prof. dr Aleksandra Marković</w:t>
      </w:r>
    </w:p>
    <w:p w14:paraId="44141358" w14:textId="77777777" w:rsidR="008233EF" w:rsidRPr="00D263F7" w:rsidRDefault="008233EF" w:rsidP="002C475B">
      <w:pPr>
        <w:pStyle w:val="ListParagraph"/>
        <w:ind w:left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</w:pPr>
    </w:p>
    <w:p w14:paraId="4FD486B1" w14:textId="5AA9401B" w:rsidR="00AC1316" w:rsidRPr="004071A8" w:rsidRDefault="00AC1316" w:rsidP="0017450A">
      <w:pPr>
        <w:pStyle w:val="ListParagraph"/>
        <w:numPr>
          <w:ilvl w:val="0"/>
          <w:numId w:val="34"/>
        </w:numPr>
        <w:ind w:left="-426" w:firstLine="0"/>
        <w:rPr>
          <w:rFonts w:ascii="Times New Roman" w:hAnsi="Times New Roman"/>
          <w:i/>
          <w:iCs/>
          <w:sz w:val="24"/>
          <w:szCs w:val="24"/>
          <w:lang w:val="sr-Latn-RS"/>
        </w:rPr>
      </w:pPr>
      <w:r w:rsidRPr="004071A8">
        <w:rPr>
          <w:rFonts w:ascii="Times New Roman" w:hAnsi="Times New Roman"/>
          <w:i/>
          <w:iCs/>
          <w:sz w:val="24"/>
          <w:szCs w:val="24"/>
          <w:lang w:val="sr-Latn-RS"/>
        </w:rPr>
        <w:t>09:00-09:15 „</w:t>
      </w:r>
      <w:bookmarkStart w:id="0" w:name="_Hlk181218581"/>
      <w:r w:rsidR="004071A8" w:rsidRPr="004071A8">
        <w:rPr>
          <w:rFonts w:ascii="Times New Roman" w:hAnsi="Times New Roman"/>
          <w:i/>
          <w:iCs/>
          <w:sz w:val="24"/>
          <w:szCs w:val="24"/>
          <w:lang w:val="sr-Latn-RS"/>
        </w:rPr>
        <w:t>Endokrini disruptori i prevencija gojaznosti</w:t>
      </w:r>
      <w:bookmarkEnd w:id="0"/>
      <w:r w:rsidR="004071A8" w:rsidRPr="004071A8">
        <w:rPr>
          <w:rFonts w:ascii="Times New Roman" w:hAnsi="Times New Roman"/>
          <w:i/>
          <w:iCs/>
          <w:sz w:val="24"/>
          <w:szCs w:val="24"/>
          <w:lang w:val="sr-Latn-RS"/>
        </w:rPr>
        <w:t>“</w:t>
      </w:r>
      <w:r w:rsidR="004071A8" w:rsidRPr="004071A8">
        <w:rPr>
          <w:rFonts w:ascii="Times New Roman" w:hAnsi="Times New Roman"/>
          <w:i/>
          <w:iCs/>
          <w:sz w:val="24"/>
          <w:szCs w:val="24"/>
          <w:lang w:val="sr-Cyrl-CS"/>
        </w:rPr>
        <w:t xml:space="preserve">                                                                                 </w:t>
      </w:r>
      <w:r w:rsidRPr="004071A8">
        <w:rPr>
          <w:rFonts w:ascii="Times New Roman" w:hAnsi="Times New Roman"/>
          <w:i/>
          <w:iCs/>
          <w:sz w:val="24"/>
          <w:szCs w:val="24"/>
          <w:lang w:val="sr-Latn-RS"/>
        </w:rPr>
        <w:t xml:space="preserve"> Mr sci. Anida Divanović ASA Bolnica Sarajevo</w:t>
      </w:r>
    </w:p>
    <w:p w14:paraId="274011D0" w14:textId="2EF651A9" w:rsidR="00AC1316" w:rsidRPr="00D263F7" w:rsidRDefault="00AC1316" w:rsidP="0017450A">
      <w:pPr>
        <w:pStyle w:val="ListParagraph"/>
        <w:numPr>
          <w:ilvl w:val="0"/>
          <w:numId w:val="34"/>
        </w:numPr>
        <w:ind w:left="-426" w:firstLine="0"/>
        <w:jc w:val="both"/>
        <w:rPr>
          <w:rFonts w:ascii="Times New Roman" w:hAnsi="Times New Roman" w:cs="Times New Roman"/>
          <w:i/>
          <w:iCs/>
          <w:sz w:val="24"/>
          <w:szCs w:val="24"/>
          <w:lang w:val="sr-Latn-RS"/>
        </w:rPr>
      </w:pPr>
      <w:r w:rsidRPr="00D263F7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 xml:space="preserve">09:15-09:30 „Dijabetes </w:t>
      </w:r>
      <w:r w:rsidR="006F4806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>i srčana insuficijencija</w:t>
      </w:r>
      <w:r w:rsidRPr="00D263F7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>“ Prof. Dr Aleksandra Marković, Medicinski fakultet u Banja Luci</w:t>
      </w:r>
    </w:p>
    <w:p w14:paraId="4DE67FC8" w14:textId="54E90E2A" w:rsidR="00AC1316" w:rsidRPr="002C475B" w:rsidRDefault="00AC1316" w:rsidP="0017450A">
      <w:pPr>
        <w:pStyle w:val="ListParagraph"/>
        <w:numPr>
          <w:ilvl w:val="0"/>
          <w:numId w:val="34"/>
        </w:numPr>
        <w:ind w:left="-426" w:firstLine="0"/>
        <w:jc w:val="both"/>
        <w:rPr>
          <w:rFonts w:ascii="Times New Roman" w:hAnsi="Times New Roman" w:cs="Times New Roman"/>
          <w:i/>
          <w:iCs/>
          <w:sz w:val="24"/>
          <w:szCs w:val="24"/>
          <w:lang w:val="sr-Latn-RS"/>
        </w:rPr>
      </w:pPr>
      <w:r w:rsidRPr="00D263F7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>09:30-09:45 „Barijatrijska hirurgija I njen uticaj na liječenje komorbidnih oboljenja kod patološki pretilnih pacijenata”</w:t>
      </w:r>
      <w:r w:rsidR="00D263F7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 xml:space="preserve"> </w:t>
      </w:r>
      <w:r w:rsidRPr="00D263F7">
        <w:rPr>
          <w:rFonts w:ascii="Times New Roman" w:hAnsi="Times New Roman"/>
          <w:i/>
          <w:iCs/>
          <w:sz w:val="24"/>
          <w:szCs w:val="24"/>
          <w:lang w:val="sr-Latn-RS"/>
        </w:rPr>
        <w:t>Prof.dr.Fuad Pašić Klinika za hirurgiju UKC Tuzla, Medicinski fakultet u Tuzli</w:t>
      </w:r>
    </w:p>
    <w:p w14:paraId="6A3E0EA9" w14:textId="3FD5BEDE" w:rsidR="002C475B" w:rsidRPr="002C475B" w:rsidRDefault="002C475B" w:rsidP="0017450A">
      <w:pPr>
        <w:pStyle w:val="ListParagraph"/>
        <w:numPr>
          <w:ilvl w:val="0"/>
          <w:numId w:val="34"/>
        </w:numPr>
        <w:ind w:left="-426" w:firstLine="0"/>
        <w:jc w:val="both"/>
        <w:rPr>
          <w:rFonts w:ascii="Times New Roman" w:hAnsi="Times New Roman" w:cs="Times New Roman"/>
          <w:i/>
          <w:iCs/>
          <w:lang w:val="sr-Latn-RS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sr-Latn-RS"/>
        </w:rPr>
        <w:t xml:space="preserve">09:45-10:00 </w:t>
      </w:r>
      <w:r w:rsidRPr="000613AE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>“Pretilost i poremećaji srčanog ritma”  Prof. dr Ivica Brizić Farmaceutski fakultet Sveučilišta u Mostaru</w:t>
      </w:r>
    </w:p>
    <w:p w14:paraId="1EC0FC3E" w14:textId="5F1CDB37" w:rsidR="00AC1316" w:rsidRDefault="002C475B" w:rsidP="002C475B">
      <w:pPr>
        <w:pStyle w:val="ListParagraph"/>
        <w:ind w:left="0"/>
        <w:jc w:val="center"/>
        <w:rPr>
          <w:rFonts w:ascii="Times New Roman" w:hAnsi="Times New Roman" w:cs="Times New Roman"/>
          <w:i/>
          <w:iCs/>
          <w:sz w:val="24"/>
          <w:szCs w:val="24"/>
          <w:lang w:val="sr-Latn-RS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sr-Latn-RS"/>
        </w:rPr>
        <w:t>10:00</w:t>
      </w:r>
      <w:r w:rsidR="00AC1316" w:rsidRPr="00D263F7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>-10:</w:t>
      </w:r>
      <w:r>
        <w:rPr>
          <w:rFonts w:ascii="Times New Roman" w:hAnsi="Times New Roman" w:cs="Times New Roman"/>
          <w:i/>
          <w:iCs/>
          <w:sz w:val="24"/>
          <w:szCs w:val="24"/>
          <w:lang w:val="sr-Latn-RS"/>
        </w:rPr>
        <w:t>15</w:t>
      </w:r>
      <w:r w:rsidR="00AC1316" w:rsidRPr="00D263F7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 xml:space="preserve"> h Diskusija</w:t>
      </w:r>
    </w:p>
    <w:p w14:paraId="28874A36" w14:textId="77777777" w:rsidR="004C7A7A" w:rsidRDefault="003E7C69" w:rsidP="008233EF">
      <w:pPr>
        <w:spacing w:line="259" w:lineRule="auto"/>
        <w:ind w:left="-426"/>
        <w:rPr>
          <w:rFonts w:ascii="Times New Roman" w:hAnsi="Times New Roman"/>
          <w:b/>
          <w:bCs/>
          <w:i/>
          <w:iCs/>
        </w:rPr>
      </w:pPr>
      <w:r>
        <w:rPr>
          <w:rFonts w:ascii="Times New Roman" w:hAnsi="Times New Roman"/>
          <w:b/>
          <w:bCs/>
          <w:i/>
          <w:iCs/>
        </w:rPr>
        <w:t xml:space="preserve">10:15-10:35 h Satelitski simpozijum </w:t>
      </w:r>
      <w:r w:rsidR="0017450A">
        <w:rPr>
          <w:rFonts w:ascii="Times New Roman" w:hAnsi="Times New Roman"/>
          <w:b/>
          <w:bCs/>
          <w:i/>
          <w:iCs/>
        </w:rPr>
        <w:t>k</w:t>
      </w:r>
      <w:r>
        <w:rPr>
          <w:rFonts w:ascii="Times New Roman" w:hAnsi="Times New Roman"/>
          <w:b/>
          <w:bCs/>
          <w:i/>
          <w:iCs/>
        </w:rPr>
        <w:t xml:space="preserve">ompanije Alkaloid </w:t>
      </w:r>
    </w:p>
    <w:p w14:paraId="12DBACFF" w14:textId="284CD0C5" w:rsidR="00E5351A" w:rsidRPr="00C92EC6" w:rsidRDefault="00E5351A" w:rsidP="008233EF">
      <w:pPr>
        <w:spacing w:line="259" w:lineRule="auto"/>
        <w:ind w:left="-426"/>
        <w:rPr>
          <w:rFonts w:ascii="Times New Roman" w:hAnsi="Times New Roman"/>
          <w:i/>
          <w:iCs/>
          <w:lang w:val="sr-Latn-BA"/>
        </w:rPr>
      </w:pPr>
      <w:r w:rsidRPr="00C92EC6">
        <w:rPr>
          <w:rFonts w:ascii="Times New Roman" w:hAnsi="Times New Roman"/>
          <w:i/>
          <w:iCs/>
        </w:rPr>
        <w:t>„ Felkarid u ritmu srca</w:t>
      </w:r>
      <w:r w:rsidRPr="00C92EC6">
        <w:rPr>
          <w:rFonts w:ascii="Times New Roman" w:hAnsi="Times New Roman"/>
          <w:i/>
          <w:iCs/>
          <w:lang w:val="sr-Latn-BA"/>
        </w:rPr>
        <w:t>“ Dr Samed Đedović</w:t>
      </w:r>
      <w:r w:rsidR="00C92EC6" w:rsidRPr="00C92EC6">
        <w:rPr>
          <w:rFonts w:ascii="Times New Roman" w:hAnsi="Times New Roman"/>
          <w:i/>
          <w:iCs/>
          <w:lang w:val="sr-Latn-BA"/>
        </w:rPr>
        <w:t xml:space="preserve"> </w:t>
      </w:r>
    </w:p>
    <w:p w14:paraId="61E780C6" w14:textId="35CF454A" w:rsidR="00E5351A" w:rsidRDefault="00E5351A" w:rsidP="008233EF">
      <w:pPr>
        <w:spacing w:line="259" w:lineRule="auto"/>
        <w:ind w:left="-426"/>
        <w:rPr>
          <w:rFonts w:ascii="Times New Roman" w:hAnsi="Times New Roman"/>
          <w:i/>
          <w:iCs/>
        </w:rPr>
      </w:pPr>
      <w:r w:rsidRPr="002C475B">
        <w:rPr>
          <w:rFonts w:ascii="Times New Roman" w:hAnsi="Times New Roman"/>
          <w:b/>
          <w:bCs/>
          <w:i/>
          <w:iCs/>
        </w:rPr>
        <w:t>10:</w:t>
      </w:r>
      <w:r>
        <w:rPr>
          <w:rFonts w:ascii="Times New Roman" w:hAnsi="Times New Roman"/>
          <w:b/>
          <w:bCs/>
          <w:i/>
          <w:iCs/>
        </w:rPr>
        <w:t>35</w:t>
      </w:r>
      <w:r w:rsidRPr="002C475B">
        <w:rPr>
          <w:rFonts w:ascii="Times New Roman" w:hAnsi="Times New Roman"/>
          <w:b/>
          <w:bCs/>
          <w:i/>
          <w:iCs/>
        </w:rPr>
        <w:t>-11:</w:t>
      </w:r>
      <w:r>
        <w:rPr>
          <w:rFonts w:ascii="Times New Roman" w:hAnsi="Times New Roman"/>
          <w:b/>
          <w:bCs/>
          <w:i/>
          <w:iCs/>
        </w:rPr>
        <w:t xml:space="preserve">20 </w:t>
      </w:r>
      <w:r w:rsidRPr="002C475B">
        <w:rPr>
          <w:rFonts w:ascii="Times New Roman" w:hAnsi="Times New Roman"/>
          <w:b/>
          <w:bCs/>
          <w:i/>
          <w:iCs/>
        </w:rPr>
        <w:t xml:space="preserve">h Satelitski simpozijum kompanije Boehringer-ingelheim </w:t>
      </w:r>
      <w:r>
        <w:rPr>
          <w:rFonts w:ascii="Times New Roman" w:hAnsi="Times New Roman"/>
          <w:b/>
          <w:bCs/>
          <w:i/>
          <w:iCs/>
          <w:lang w:val="sr-Latn-RS"/>
        </w:rPr>
        <w:t xml:space="preserve"> </w:t>
      </w:r>
    </w:p>
    <w:p w14:paraId="3DBC2F53" w14:textId="77777777" w:rsidR="00A54C36" w:rsidRPr="008B6BA1" w:rsidRDefault="00A54C36" w:rsidP="008233EF">
      <w:pPr>
        <w:spacing w:line="259" w:lineRule="auto"/>
        <w:ind w:left="-426"/>
        <w:rPr>
          <w:rFonts w:ascii="Times New Roman" w:hAnsi="Times New Roman"/>
          <w:i/>
          <w:iCs/>
          <w:lang w:val="sr-Latn-RS"/>
        </w:rPr>
      </w:pPr>
    </w:p>
    <w:p w14:paraId="73DE82B9" w14:textId="3B14CF96" w:rsidR="00C94884" w:rsidRPr="008233EF" w:rsidRDefault="002C475B" w:rsidP="008233EF">
      <w:pPr>
        <w:spacing w:after="160" w:line="259" w:lineRule="auto"/>
        <w:ind w:left="-426"/>
        <w:jc w:val="center"/>
        <w:rPr>
          <w:rFonts w:ascii="Times New Roman" w:hAnsi="Times New Roman"/>
          <w:b/>
          <w:bCs/>
          <w:i/>
          <w:iCs/>
          <w:lang w:val="sr-Latn-RS"/>
        </w:rPr>
      </w:pPr>
      <w:r w:rsidRPr="00E5351A">
        <w:rPr>
          <w:rFonts w:ascii="Times New Roman" w:hAnsi="Times New Roman"/>
          <w:b/>
          <w:bCs/>
          <w:i/>
          <w:iCs/>
        </w:rPr>
        <w:t>11:</w:t>
      </w:r>
      <w:r w:rsidR="003E7C69" w:rsidRPr="00E5351A">
        <w:rPr>
          <w:rFonts w:ascii="Times New Roman" w:hAnsi="Times New Roman"/>
          <w:b/>
          <w:bCs/>
          <w:i/>
          <w:iCs/>
        </w:rPr>
        <w:t>2</w:t>
      </w:r>
      <w:r w:rsidRPr="00E5351A">
        <w:rPr>
          <w:rFonts w:ascii="Times New Roman" w:hAnsi="Times New Roman"/>
          <w:b/>
          <w:bCs/>
          <w:i/>
          <w:iCs/>
        </w:rPr>
        <w:t>0-1</w:t>
      </w:r>
      <w:r w:rsidR="003E7C69" w:rsidRPr="00E5351A">
        <w:rPr>
          <w:rFonts w:ascii="Times New Roman" w:hAnsi="Times New Roman"/>
          <w:b/>
          <w:bCs/>
          <w:i/>
          <w:iCs/>
        </w:rPr>
        <w:t>2</w:t>
      </w:r>
      <w:r w:rsidRPr="00E5351A">
        <w:rPr>
          <w:rFonts w:ascii="Times New Roman" w:hAnsi="Times New Roman"/>
          <w:b/>
          <w:bCs/>
          <w:i/>
          <w:iCs/>
        </w:rPr>
        <w:t>:</w:t>
      </w:r>
      <w:r w:rsidR="003E7C69" w:rsidRPr="00E5351A">
        <w:rPr>
          <w:rFonts w:ascii="Times New Roman" w:hAnsi="Times New Roman"/>
          <w:b/>
          <w:bCs/>
          <w:i/>
          <w:iCs/>
        </w:rPr>
        <w:t>0</w:t>
      </w:r>
      <w:r w:rsidRPr="00E5351A">
        <w:rPr>
          <w:rFonts w:ascii="Times New Roman" w:hAnsi="Times New Roman"/>
          <w:b/>
          <w:bCs/>
          <w:i/>
          <w:iCs/>
        </w:rPr>
        <w:t>0h KAFE PAUZA</w:t>
      </w:r>
    </w:p>
    <w:p w14:paraId="6C998F2B" w14:textId="64C1CE5F" w:rsidR="00AC1316" w:rsidRPr="008233EF" w:rsidRDefault="00AC1316" w:rsidP="008233EF">
      <w:pPr>
        <w:rPr>
          <w:rFonts w:ascii="Times New Roman" w:hAnsi="Times New Roman"/>
          <w:b/>
          <w:bCs/>
          <w:i/>
          <w:iCs/>
          <w:lang w:val="sr-Latn-RS"/>
        </w:rPr>
      </w:pPr>
      <w:r w:rsidRPr="008233EF">
        <w:rPr>
          <w:rFonts w:ascii="Times New Roman" w:hAnsi="Times New Roman"/>
          <w:b/>
          <w:bCs/>
          <w:i/>
          <w:iCs/>
          <w:lang w:val="sr-Latn-RS"/>
        </w:rPr>
        <w:t xml:space="preserve">Sesija </w:t>
      </w:r>
      <w:r w:rsidR="00D263F7" w:rsidRPr="008233EF">
        <w:rPr>
          <w:rFonts w:ascii="Times New Roman" w:hAnsi="Times New Roman"/>
          <w:b/>
          <w:bCs/>
          <w:i/>
          <w:iCs/>
          <w:lang w:val="sr-Latn-RS"/>
        </w:rPr>
        <w:t>4</w:t>
      </w:r>
      <w:r w:rsidRPr="008233EF">
        <w:rPr>
          <w:rFonts w:ascii="Times New Roman" w:hAnsi="Times New Roman"/>
          <w:b/>
          <w:bCs/>
          <w:i/>
          <w:iCs/>
          <w:lang w:val="sr-Latn-RS"/>
        </w:rPr>
        <w:t xml:space="preserve">: Arterijska hipertenzija i Hronična bubrežna slabost </w:t>
      </w:r>
    </w:p>
    <w:p w14:paraId="5A164ABF" w14:textId="22067D6D" w:rsidR="00AC1316" w:rsidRDefault="00AC1316" w:rsidP="00D263F7">
      <w:pPr>
        <w:pStyle w:val="ListParagraph"/>
        <w:ind w:left="284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</w:pPr>
      <w:r w:rsidRPr="00345E9D"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  <w:t>Pre</w:t>
      </w:r>
      <w:r w:rsidR="00B54D83"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  <w:t>d</w:t>
      </w:r>
      <w:r w:rsidRPr="00345E9D"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  <w:t xml:space="preserve">sjedavajući Prim. Dr Milica Lovrić </w:t>
      </w:r>
    </w:p>
    <w:p w14:paraId="2D5A8BC3" w14:textId="77777777" w:rsidR="008233EF" w:rsidRPr="00D263F7" w:rsidRDefault="008233EF" w:rsidP="008233EF">
      <w:pPr>
        <w:pStyle w:val="ListParagraph"/>
        <w:ind w:left="284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  <w:t>12:0</w:t>
      </w:r>
      <w:r w:rsidRPr="00D263F7"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  <w:t>0-13:30 časova</w:t>
      </w:r>
    </w:p>
    <w:p w14:paraId="5E16D79D" w14:textId="77777777" w:rsidR="008233EF" w:rsidRPr="00345E9D" w:rsidRDefault="008233EF" w:rsidP="008233EF">
      <w:pPr>
        <w:pStyle w:val="ListParagraph"/>
        <w:ind w:left="284"/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</w:pPr>
    </w:p>
    <w:p w14:paraId="2CCFE7C0" w14:textId="77777777" w:rsidR="00D10C7C" w:rsidRDefault="00D10C7C" w:rsidP="00D10C7C">
      <w:pPr>
        <w:pStyle w:val="ListParagraph"/>
        <w:numPr>
          <w:ilvl w:val="0"/>
          <w:numId w:val="34"/>
        </w:numPr>
        <w:ind w:left="-567" w:firstLine="0"/>
        <w:jc w:val="both"/>
        <w:rPr>
          <w:rFonts w:ascii="Times New Roman" w:hAnsi="Times New Roman" w:cs="Times New Roman"/>
          <w:i/>
          <w:iCs/>
          <w:sz w:val="24"/>
          <w:szCs w:val="24"/>
          <w:lang w:val="sr-Latn-RS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sr-Latn-RS"/>
        </w:rPr>
        <w:t>12:00-12:15„ Arterijska hipertenzija – novine u liječenju“ Prim. Dr Milica Lovrić, JZU Bolnica “Sveti Vračevi” Bjeljina</w:t>
      </w:r>
    </w:p>
    <w:p w14:paraId="3EFA6A5F" w14:textId="7ED00E5E" w:rsidR="00D10C7C" w:rsidRDefault="00D10C7C" w:rsidP="00D10C7C">
      <w:pPr>
        <w:pStyle w:val="ListParagraph"/>
        <w:numPr>
          <w:ilvl w:val="0"/>
          <w:numId w:val="34"/>
        </w:numPr>
        <w:ind w:left="-567" w:firstLine="0"/>
        <w:jc w:val="both"/>
        <w:rPr>
          <w:rFonts w:ascii="Times New Roman" w:hAnsi="Times New Roman" w:cs="Times New Roman"/>
          <w:i/>
          <w:iCs/>
          <w:sz w:val="24"/>
          <w:szCs w:val="24"/>
          <w:lang w:val="sr-Latn-RS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sr-Latn-RS"/>
        </w:rPr>
        <w:t>12:15-12:25, Algoritam za rano otkrivanje i praćenje lijčenja hronične bubrežne bolesti kod bolesnika sa dijabetesom tipa 2“</w:t>
      </w:r>
      <w:r w:rsidR="005972E3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  <w:lang w:val="sr-Latn-RS"/>
        </w:rPr>
        <w:t>Prim.</w:t>
      </w:r>
      <w:r w:rsidR="005972E3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  <w:lang w:val="sr-Latn-RS"/>
        </w:rPr>
        <w:t>Dr Milica Lovrić,</w:t>
      </w:r>
      <w:r w:rsidR="005972E3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  <w:lang w:val="sr-Latn-RS"/>
        </w:rPr>
        <w:t>JZU „Sveti vračevi“,Bijeljina</w:t>
      </w:r>
      <w:r>
        <w:rPr>
          <w:rFonts w:ascii="Times New Roman" w:hAnsi="Times New Roman"/>
          <w:i/>
          <w:iCs/>
          <w:sz w:val="24"/>
          <w:szCs w:val="24"/>
          <w:lang w:val="sr-Latn-RS"/>
        </w:rPr>
        <w:tab/>
      </w:r>
    </w:p>
    <w:p w14:paraId="063CC31D" w14:textId="77777777" w:rsidR="00D10C7C" w:rsidRDefault="00D10C7C" w:rsidP="00D10C7C">
      <w:pPr>
        <w:pStyle w:val="ListParagraph"/>
        <w:numPr>
          <w:ilvl w:val="0"/>
          <w:numId w:val="34"/>
        </w:numPr>
        <w:ind w:left="-567" w:firstLine="0"/>
        <w:jc w:val="both"/>
        <w:rPr>
          <w:rFonts w:ascii="Times New Roman" w:hAnsi="Times New Roman" w:cs="Times New Roman"/>
          <w:i/>
          <w:iCs/>
          <w:sz w:val="24"/>
          <w:szCs w:val="24"/>
          <w:lang w:val="sr-Latn-RS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sr-Latn-RS"/>
        </w:rPr>
        <w:t>12:25-12:40</w:t>
      </w:r>
      <w:r>
        <w:rPr>
          <w:rFonts w:ascii="Times New Roman" w:hAnsi="Times New Roman"/>
          <w:i/>
          <w:iCs/>
          <w:lang w:val="sr-Latn-RS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  <w:lang w:val="sr-Latn-RS"/>
        </w:rPr>
        <w:t>“Hronična bubrežna insuficijencija u sklopu kardiorenometaboličkog sindroma” Dr Goran Topić, Univerzitetski klinički centar Republike Srpske Banja Luka</w:t>
      </w:r>
    </w:p>
    <w:p w14:paraId="5A6CB950" w14:textId="6410963D" w:rsidR="005972E3" w:rsidRDefault="00D24EC2" w:rsidP="005972E3">
      <w:pPr>
        <w:pStyle w:val="ListParagraph"/>
        <w:numPr>
          <w:ilvl w:val="0"/>
          <w:numId w:val="34"/>
        </w:numPr>
        <w:spacing w:after="0"/>
        <w:ind w:left="-567" w:firstLine="0"/>
        <w:rPr>
          <w:rFonts w:ascii="Times New Roman" w:hAnsi="Times New Roman" w:cs="Times New Roman"/>
          <w:i/>
          <w:iCs/>
          <w:sz w:val="24"/>
          <w:szCs w:val="24"/>
          <w:lang w:eastAsia="en-GB"/>
        </w:rPr>
      </w:pPr>
      <w:r w:rsidRPr="00D24EC2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1</w:t>
      </w:r>
      <w:r w:rsidR="003E7C69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2</w:t>
      </w:r>
      <w:r w:rsidRPr="00D24EC2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:</w:t>
      </w:r>
      <w:r w:rsidR="005972E3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4</w:t>
      </w:r>
      <w:r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0</w:t>
      </w:r>
      <w:r w:rsidRPr="00D24EC2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-1</w:t>
      </w:r>
      <w:r w:rsidR="009C256B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2:</w:t>
      </w:r>
      <w:r w:rsidR="005972E3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5</w:t>
      </w:r>
      <w:r w:rsidR="009C256B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5h “Revolucija u liječenju hipertenzije: Prednosti kombinovane terapije Telmisartana I indapamida Ylpio”</w:t>
      </w:r>
      <w:r w:rsidR="00FD322B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 xml:space="preserve"> Dr Bojan Pejovi</w:t>
      </w:r>
      <w:r w:rsidR="00FD322B">
        <w:rPr>
          <w:rFonts w:ascii="Times New Roman" w:hAnsi="Times New Roman" w:cs="Times New Roman"/>
          <w:i/>
          <w:iCs/>
          <w:sz w:val="24"/>
          <w:szCs w:val="24"/>
          <w:lang w:val="sr-Latn-BA" w:eastAsia="en-GB"/>
        </w:rPr>
        <w:t xml:space="preserve">ć </w:t>
      </w:r>
    </w:p>
    <w:p w14:paraId="371FE9D1" w14:textId="51A5621B" w:rsidR="004C1855" w:rsidRPr="005972E3" w:rsidRDefault="006171B9" w:rsidP="005972E3">
      <w:pPr>
        <w:pStyle w:val="ListParagraph"/>
        <w:spacing w:after="0"/>
        <w:ind w:left="-567"/>
        <w:rPr>
          <w:rFonts w:ascii="Times New Roman" w:hAnsi="Times New Roman" w:cs="Times New Roman"/>
          <w:i/>
          <w:iCs/>
          <w:sz w:val="24"/>
          <w:szCs w:val="24"/>
          <w:lang w:eastAsia="en-GB"/>
        </w:rPr>
      </w:pPr>
      <w:r w:rsidRPr="005972E3">
        <w:rPr>
          <w:rFonts w:ascii="Times New Roman" w:hAnsi="Times New Roman"/>
          <w:b/>
          <w:bCs/>
          <w:i/>
          <w:iCs/>
          <w:sz w:val="24"/>
          <w:szCs w:val="24"/>
          <w:lang w:eastAsia="en-GB"/>
        </w:rPr>
        <w:t>1</w:t>
      </w:r>
      <w:r w:rsidR="005972E3">
        <w:rPr>
          <w:rFonts w:ascii="Times New Roman" w:hAnsi="Times New Roman"/>
          <w:b/>
          <w:bCs/>
          <w:i/>
          <w:iCs/>
          <w:sz w:val="24"/>
          <w:szCs w:val="24"/>
          <w:lang w:eastAsia="en-GB"/>
        </w:rPr>
        <w:t>2:55</w:t>
      </w:r>
      <w:r w:rsidRPr="005972E3">
        <w:rPr>
          <w:rFonts w:ascii="Times New Roman" w:hAnsi="Times New Roman"/>
          <w:b/>
          <w:bCs/>
          <w:i/>
          <w:iCs/>
          <w:sz w:val="24"/>
          <w:szCs w:val="24"/>
          <w:lang w:eastAsia="en-GB"/>
        </w:rPr>
        <w:t>-1</w:t>
      </w:r>
      <w:r w:rsidR="003E7C69" w:rsidRPr="005972E3">
        <w:rPr>
          <w:rFonts w:ascii="Times New Roman" w:hAnsi="Times New Roman"/>
          <w:b/>
          <w:bCs/>
          <w:i/>
          <w:iCs/>
          <w:sz w:val="24"/>
          <w:szCs w:val="24"/>
          <w:lang w:eastAsia="en-GB"/>
        </w:rPr>
        <w:t>3</w:t>
      </w:r>
      <w:r w:rsidRPr="005972E3">
        <w:rPr>
          <w:rFonts w:ascii="Times New Roman" w:hAnsi="Times New Roman"/>
          <w:b/>
          <w:bCs/>
          <w:i/>
          <w:iCs/>
          <w:sz w:val="24"/>
          <w:szCs w:val="24"/>
          <w:lang w:eastAsia="en-GB"/>
        </w:rPr>
        <w:t>:</w:t>
      </w:r>
      <w:r w:rsidR="003E7C69" w:rsidRPr="005972E3">
        <w:rPr>
          <w:rFonts w:ascii="Times New Roman" w:hAnsi="Times New Roman"/>
          <w:b/>
          <w:bCs/>
          <w:i/>
          <w:iCs/>
          <w:sz w:val="24"/>
          <w:szCs w:val="24"/>
          <w:lang w:eastAsia="en-GB"/>
        </w:rPr>
        <w:t>1</w:t>
      </w:r>
      <w:r w:rsidR="005972E3">
        <w:rPr>
          <w:rFonts w:ascii="Times New Roman" w:hAnsi="Times New Roman"/>
          <w:b/>
          <w:bCs/>
          <w:i/>
          <w:iCs/>
          <w:sz w:val="24"/>
          <w:szCs w:val="24"/>
          <w:lang w:eastAsia="en-GB"/>
        </w:rPr>
        <w:t>0</w:t>
      </w:r>
      <w:r w:rsidRPr="005972E3">
        <w:rPr>
          <w:rFonts w:ascii="Times New Roman" w:hAnsi="Times New Roman"/>
          <w:b/>
          <w:bCs/>
          <w:i/>
          <w:iCs/>
          <w:sz w:val="24"/>
          <w:szCs w:val="24"/>
          <w:lang w:eastAsia="en-GB"/>
        </w:rPr>
        <w:t xml:space="preserve"> h </w:t>
      </w:r>
      <w:r w:rsidRPr="005972E3">
        <w:rPr>
          <w:rFonts w:ascii="Times New Roman" w:hAnsi="Times New Roman"/>
          <w:b/>
          <w:bCs/>
          <w:i/>
          <w:iCs/>
          <w:sz w:val="24"/>
          <w:szCs w:val="24"/>
        </w:rPr>
        <w:t xml:space="preserve">Satelitski simpozijum kompanije </w:t>
      </w:r>
      <w:r w:rsidR="00D24EC2" w:rsidRPr="005972E3">
        <w:rPr>
          <w:rFonts w:ascii="Times New Roman" w:hAnsi="Times New Roman"/>
          <w:b/>
          <w:bCs/>
          <w:i/>
          <w:iCs/>
          <w:sz w:val="24"/>
          <w:szCs w:val="24"/>
        </w:rPr>
        <w:t xml:space="preserve">SERVIE </w:t>
      </w:r>
    </w:p>
    <w:p w14:paraId="554B5222" w14:textId="274BF6EE" w:rsidR="00FD322B" w:rsidRPr="00C92EC6" w:rsidRDefault="004C1855" w:rsidP="00C92EC6">
      <w:pPr>
        <w:spacing w:line="259" w:lineRule="auto"/>
        <w:ind w:left="-567"/>
        <w:rPr>
          <w:rFonts w:ascii="Times New Roman" w:hAnsi="Times New Roman"/>
          <w:i/>
          <w:iCs/>
          <w:lang w:val="en-GB"/>
        </w:rPr>
      </w:pPr>
      <w:r w:rsidRPr="00C92EC6">
        <w:rPr>
          <w:rFonts w:ascii="Times New Roman" w:hAnsi="Times New Roman"/>
          <w:i/>
          <w:iCs/>
          <w:lang w:val="en-GB"/>
        </w:rPr>
        <w:t>“Fiksne kombinacije u terapiji hipertenzije: Od teorije do prakse” Doc.dr. Larisa Dizdarević-Hudić U</w:t>
      </w:r>
      <w:r w:rsidR="005972E3" w:rsidRPr="00C92EC6">
        <w:rPr>
          <w:rFonts w:ascii="Times New Roman" w:hAnsi="Times New Roman"/>
          <w:i/>
          <w:iCs/>
          <w:lang w:val="en-GB"/>
        </w:rPr>
        <w:t>niverzitetski klinički centar</w:t>
      </w:r>
      <w:r w:rsidRPr="00C92EC6">
        <w:rPr>
          <w:rFonts w:ascii="Times New Roman" w:hAnsi="Times New Roman"/>
          <w:i/>
          <w:iCs/>
          <w:lang w:val="en-GB"/>
        </w:rPr>
        <w:t xml:space="preserve"> Tuzla</w:t>
      </w:r>
    </w:p>
    <w:p w14:paraId="6551A1B0" w14:textId="77777777" w:rsidR="008233EF" w:rsidRDefault="003E7C69" w:rsidP="008233EF">
      <w:pPr>
        <w:spacing w:line="259" w:lineRule="auto"/>
        <w:ind w:left="-567"/>
        <w:rPr>
          <w:rFonts w:ascii="Times New Roman" w:hAnsi="Times New Roman"/>
          <w:b/>
          <w:bCs/>
          <w:i/>
          <w:iCs/>
        </w:rPr>
      </w:pPr>
      <w:r w:rsidRPr="00DA1A89">
        <w:rPr>
          <w:rFonts w:ascii="Times New Roman" w:hAnsi="Times New Roman"/>
          <w:b/>
          <w:bCs/>
          <w:i/>
          <w:iCs/>
        </w:rPr>
        <w:t>13:1</w:t>
      </w:r>
      <w:r w:rsidR="005972E3">
        <w:rPr>
          <w:rFonts w:ascii="Times New Roman" w:hAnsi="Times New Roman"/>
          <w:b/>
          <w:bCs/>
          <w:i/>
          <w:iCs/>
        </w:rPr>
        <w:t>0</w:t>
      </w:r>
      <w:r w:rsidR="00D24EC2" w:rsidRPr="00DA1A89">
        <w:rPr>
          <w:rFonts w:ascii="Times New Roman" w:hAnsi="Times New Roman"/>
          <w:b/>
          <w:bCs/>
          <w:i/>
          <w:iCs/>
        </w:rPr>
        <w:t>-1</w:t>
      </w:r>
      <w:r w:rsidR="005972E3">
        <w:rPr>
          <w:rFonts w:ascii="Times New Roman" w:hAnsi="Times New Roman"/>
          <w:b/>
          <w:bCs/>
          <w:i/>
          <w:iCs/>
        </w:rPr>
        <w:t>3</w:t>
      </w:r>
      <w:r w:rsidR="00D24EC2" w:rsidRPr="00DA1A89">
        <w:rPr>
          <w:rFonts w:ascii="Times New Roman" w:hAnsi="Times New Roman"/>
          <w:b/>
          <w:bCs/>
          <w:i/>
          <w:iCs/>
        </w:rPr>
        <w:t>:</w:t>
      </w:r>
      <w:r w:rsidR="005972E3">
        <w:rPr>
          <w:rFonts w:ascii="Times New Roman" w:hAnsi="Times New Roman"/>
          <w:b/>
          <w:bCs/>
          <w:i/>
          <w:iCs/>
        </w:rPr>
        <w:t>55</w:t>
      </w:r>
      <w:r w:rsidR="00D24EC2" w:rsidRPr="00DA1A89">
        <w:rPr>
          <w:rFonts w:ascii="Times New Roman" w:hAnsi="Times New Roman"/>
          <w:b/>
          <w:bCs/>
          <w:i/>
          <w:iCs/>
        </w:rPr>
        <w:t xml:space="preserve"> h Satelitski simpozijum kompanije </w:t>
      </w:r>
      <w:r w:rsidR="006171B9" w:rsidRPr="00DA1A89">
        <w:rPr>
          <w:rFonts w:ascii="Times New Roman" w:hAnsi="Times New Roman"/>
          <w:b/>
          <w:bCs/>
          <w:i/>
          <w:iCs/>
        </w:rPr>
        <w:t>Amicus</w:t>
      </w:r>
      <w:r w:rsidR="00FD322B">
        <w:rPr>
          <w:rFonts w:ascii="Times New Roman" w:hAnsi="Times New Roman"/>
          <w:b/>
          <w:bCs/>
          <w:i/>
          <w:iCs/>
        </w:rPr>
        <w:t xml:space="preserve"> </w:t>
      </w:r>
    </w:p>
    <w:p w14:paraId="72F306BC" w14:textId="59D1BFD8" w:rsidR="00FD322B" w:rsidRPr="00FD322B" w:rsidRDefault="00FD322B" w:rsidP="008233EF">
      <w:pPr>
        <w:spacing w:line="259" w:lineRule="auto"/>
        <w:ind w:left="-567"/>
        <w:jc w:val="center"/>
        <w:rPr>
          <w:rFonts w:ascii="Times New Roman" w:hAnsi="Times New Roman"/>
          <w:i/>
          <w:iCs/>
          <w:lang w:val="en-GB"/>
        </w:rPr>
      </w:pPr>
      <w:r w:rsidRPr="00FD322B">
        <w:rPr>
          <w:rFonts w:ascii="Times New Roman" w:hAnsi="Times New Roman"/>
          <w:b/>
          <w:bCs/>
          <w:i/>
          <w:iCs/>
          <w:lang w:val="sr-Latn-RS"/>
        </w:rPr>
        <w:t>„ZAŠTITIMO ŽIVOT“.</w:t>
      </w:r>
    </w:p>
    <w:p w14:paraId="740CAA3C" w14:textId="70565B2C" w:rsidR="006171B9" w:rsidRPr="00DA1A89" w:rsidRDefault="006171B9" w:rsidP="005972E3">
      <w:pPr>
        <w:spacing w:line="259" w:lineRule="auto"/>
        <w:ind w:left="-567"/>
        <w:rPr>
          <w:rFonts w:ascii="Times New Roman" w:hAnsi="Times New Roman"/>
          <w:b/>
          <w:bCs/>
          <w:i/>
          <w:iCs/>
        </w:rPr>
      </w:pPr>
    </w:p>
    <w:p w14:paraId="1E5F35A8" w14:textId="4889187E" w:rsidR="00CA74E1" w:rsidRPr="008233EF" w:rsidRDefault="003E7C69" w:rsidP="008233EF">
      <w:pPr>
        <w:pStyle w:val="ListParagraph"/>
        <w:ind w:left="284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sr-Latn-RS"/>
        </w:rPr>
      </w:pPr>
      <w:r w:rsidRPr="008233EF">
        <w:rPr>
          <w:rFonts w:ascii="Times New Roman" w:hAnsi="Times New Roman" w:cs="Times New Roman"/>
          <w:b/>
          <w:bCs/>
          <w:i/>
          <w:iCs/>
          <w:sz w:val="28"/>
          <w:szCs w:val="28"/>
          <w:lang w:val="sr-Latn-RS"/>
        </w:rPr>
        <w:t>14:00-15:00 RUČAK</w:t>
      </w:r>
      <w:r w:rsidRPr="008233EF"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  <w:t xml:space="preserve"> </w:t>
      </w:r>
    </w:p>
    <w:p w14:paraId="4D2C1E93" w14:textId="4F4B083B" w:rsidR="00AC1316" w:rsidRPr="000613AE" w:rsidRDefault="00AC1316" w:rsidP="000613AE">
      <w:pPr>
        <w:pStyle w:val="ListParagraph"/>
        <w:ind w:left="284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</w:pPr>
      <w:r w:rsidRPr="000613AE"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  <w:t xml:space="preserve">Sesija </w:t>
      </w:r>
      <w:r w:rsidR="000613AE" w:rsidRPr="000613AE"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  <w:t>5</w:t>
      </w:r>
      <w:r w:rsidRPr="000613AE"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  <w:t>: Srčana insuficijencija  15:00-17:00h</w:t>
      </w:r>
    </w:p>
    <w:p w14:paraId="0B07F902" w14:textId="7E62F24C" w:rsidR="00A60BB0" w:rsidRDefault="00AC1316" w:rsidP="000613AE">
      <w:pPr>
        <w:pStyle w:val="ListParagraph"/>
        <w:ind w:left="284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</w:pPr>
      <w:r w:rsidRPr="000613AE"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  <w:lastRenderedPageBreak/>
        <w:t>Pre</w:t>
      </w:r>
      <w:r w:rsidR="00B54D83"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  <w:t>d</w:t>
      </w:r>
      <w:r w:rsidRPr="000613AE"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  <w:t>sjedavajući</w:t>
      </w:r>
      <w:r w:rsidR="00322226"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  <w:t>:</w:t>
      </w:r>
      <w:r w:rsidRPr="000613AE"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  <w:t xml:space="preserve"> Prof. Dr Arsen Ristić</w:t>
      </w:r>
      <w:r w:rsidR="00A60BB0"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  <w:t xml:space="preserve"> </w:t>
      </w:r>
    </w:p>
    <w:p w14:paraId="783CEACC" w14:textId="77777777" w:rsidR="008233EF" w:rsidRDefault="00A60BB0" w:rsidP="000613AE">
      <w:pPr>
        <w:pStyle w:val="ListParagraph"/>
        <w:ind w:left="284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val="sr-Latn-RS"/>
        </w:rPr>
      </w:pPr>
      <w:r w:rsidRPr="00A60BB0"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  <w:t>Prof. Dr Tamara Kovačević Preradović</w:t>
      </w:r>
      <w:r w:rsidR="00322226" w:rsidRPr="00322226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val="sr-Latn-RS"/>
        </w:rPr>
        <w:t xml:space="preserve"> </w:t>
      </w:r>
    </w:p>
    <w:p w14:paraId="309DCA2A" w14:textId="3E8B11F6" w:rsidR="00AC1316" w:rsidRDefault="00322226" w:rsidP="000613AE">
      <w:pPr>
        <w:pStyle w:val="ListParagraph"/>
        <w:ind w:left="284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BA"/>
        </w:rPr>
      </w:pPr>
      <w:r w:rsidRPr="00322226"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  <w:t>Prof. Dr Marija Zdravković</w:t>
      </w:r>
      <w:r w:rsidRPr="00322226"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BA"/>
        </w:rPr>
        <w:t>, Prim. Dr Milica Lovrić</w:t>
      </w:r>
    </w:p>
    <w:p w14:paraId="5DC3E091" w14:textId="77777777" w:rsidR="008233EF" w:rsidRPr="000613AE" w:rsidRDefault="008233EF" w:rsidP="000613AE">
      <w:pPr>
        <w:pStyle w:val="ListParagraph"/>
        <w:ind w:left="284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</w:pPr>
    </w:p>
    <w:p w14:paraId="30618227" w14:textId="3CA691B4" w:rsidR="00AC1316" w:rsidRPr="000613AE" w:rsidRDefault="00AC1316" w:rsidP="00D10C7C">
      <w:pPr>
        <w:pStyle w:val="ListParagraph"/>
        <w:numPr>
          <w:ilvl w:val="0"/>
          <w:numId w:val="34"/>
        </w:numPr>
        <w:ind w:left="-426" w:firstLine="0"/>
        <w:jc w:val="both"/>
        <w:rPr>
          <w:rFonts w:ascii="Times New Roman" w:hAnsi="Times New Roman" w:cs="Times New Roman"/>
          <w:i/>
          <w:iCs/>
          <w:sz w:val="24"/>
          <w:szCs w:val="24"/>
          <w:lang w:val="sr-Latn-RS"/>
        </w:rPr>
      </w:pPr>
      <w:r w:rsidRPr="000613AE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>15:00-15:15</w:t>
      </w:r>
      <w:r w:rsidR="000613AE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 xml:space="preserve"> </w:t>
      </w:r>
      <w:r w:rsidRPr="000613AE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>h “Srčana insuficijencija u kardio-metaboličkom sindromu: ima li izlaza iz začaranog kruga?” Prof. dr Arsen Ristić, Medicinski fakultet</w:t>
      </w:r>
      <w:r w:rsidR="000613AE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 xml:space="preserve"> Univerzitet</w:t>
      </w:r>
      <w:r w:rsidRPr="000613AE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 xml:space="preserve"> u Beogradu</w:t>
      </w:r>
    </w:p>
    <w:p w14:paraId="4AF42980" w14:textId="77777777" w:rsidR="00CA74E1" w:rsidRDefault="00AC1316" w:rsidP="00D10C7C">
      <w:pPr>
        <w:pStyle w:val="ListParagraph"/>
        <w:numPr>
          <w:ilvl w:val="0"/>
          <w:numId w:val="34"/>
        </w:numPr>
        <w:ind w:left="-426" w:firstLine="0"/>
        <w:jc w:val="both"/>
        <w:rPr>
          <w:rFonts w:ascii="Times New Roman" w:hAnsi="Times New Roman" w:cs="Times New Roman"/>
          <w:i/>
          <w:iCs/>
          <w:sz w:val="24"/>
          <w:szCs w:val="24"/>
          <w:lang w:val="sr-Latn-RS"/>
        </w:rPr>
      </w:pPr>
      <w:r w:rsidRPr="000613AE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>15:15-15:30 h „Prevencija srčane slabosti kod pacijenata sa dijabetesom i renalnom insuficijencijom“ Dr Željko Živanović, UKC RS  Banja Luka</w:t>
      </w:r>
      <w:r w:rsidR="00345E9D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 xml:space="preserve">  </w:t>
      </w:r>
    </w:p>
    <w:p w14:paraId="66DE4203" w14:textId="77777777" w:rsidR="008233EF" w:rsidRDefault="00F81D72" w:rsidP="00D10C7C">
      <w:pPr>
        <w:pStyle w:val="ListParagraph"/>
        <w:numPr>
          <w:ilvl w:val="0"/>
          <w:numId w:val="34"/>
        </w:numPr>
        <w:ind w:left="-426" w:firstLine="0"/>
        <w:jc w:val="both"/>
        <w:rPr>
          <w:rFonts w:ascii="Times New Roman" w:hAnsi="Times New Roman" w:cs="Times New Roman"/>
          <w:i/>
          <w:iCs/>
          <w:sz w:val="24"/>
          <w:szCs w:val="24"/>
          <w:lang w:val="sr-Latn-RS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sr-Latn-RS"/>
        </w:rPr>
        <w:t xml:space="preserve">15:30-15:45h </w:t>
      </w:r>
      <w:r w:rsidR="00CA74E1" w:rsidRPr="00D263F7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>“Sinhroni i asinhroni efekat antihipertenzivnih lijekova na centralni i periferni arterijski pritisak” Prof. dr Šekib Sokolović, ASA Bolnica</w:t>
      </w:r>
      <w:r w:rsidR="00CA74E1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 xml:space="preserve"> SSST Sarajevo</w:t>
      </w:r>
      <w:r w:rsidR="00CA74E1" w:rsidRPr="00D263F7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>; Medicinski fakultet Sarajevo</w:t>
      </w:r>
      <w:r w:rsidR="00345E9D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 xml:space="preserve">    </w:t>
      </w:r>
    </w:p>
    <w:p w14:paraId="08C4638B" w14:textId="54088B8B" w:rsidR="00CA74E1" w:rsidRDefault="00345E9D" w:rsidP="008233EF">
      <w:pPr>
        <w:pStyle w:val="ListParagraph"/>
        <w:ind w:left="-426"/>
        <w:jc w:val="both"/>
        <w:rPr>
          <w:rFonts w:ascii="Times New Roman" w:hAnsi="Times New Roman" w:cs="Times New Roman"/>
          <w:i/>
          <w:iCs/>
          <w:sz w:val="24"/>
          <w:szCs w:val="24"/>
          <w:lang w:val="sr-Latn-RS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sr-Latn-RS"/>
        </w:rPr>
        <w:t xml:space="preserve">       </w:t>
      </w:r>
    </w:p>
    <w:p w14:paraId="258EB9B5" w14:textId="43AB340B" w:rsidR="00AC1316" w:rsidRDefault="00CA74E1" w:rsidP="00D10C7C">
      <w:pPr>
        <w:pStyle w:val="ListParagraph"/>
        <w:ind w:left="-426"/>
        <w:jc w:val="both"/>
        <w:rPr>
          <w:rFonts w:ascii="Times New Roman" w:hAnsi="Times New Roman"/>
          <w:i/>
          <w:iCs/>
          <w:sz w:val="24"/>
          <w:szCs w:val="24"/>
          <w:lang w:val="sr-Latn-RS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sr-Latn-RS"/>
        </w:rPr>
        <w:t xml:space="preserve">                               </w:t>
      </w:r>
      <w:r w:rsidR="00AC1316" w:rsidRPr="00345E9D">
        <w:rPr>
          <w:rFonts w:ascii="Times New Roman" w:hAnsi="Times New Roman"/>
          <w:i/>
          <w:iCs/>
          <w:sz w:val="24"/>
          <w:szCs w:val="24"/>
          <w:lang w:val="sr-Latn-RS"/>
        </w:rPr>
        <w:t>15:</w:t>
      </w:r>
      <w:r w:rsidR="00F81D72">
        <w:rPr>
          <w:rFonts w:ascii="Times New Roman" w:hAnsi="Times New Roman"/>
          <w:i/>
          <w:iCs/>
          <w:sz w:val="24"/>
          <w:szCs w:val="24"/>
          <w:lang w:val="sr-Latn-RS"/>
        </w:rPr>
        <w:t>45</w:t>
      </w:r>
      <w:r w:rsidR="00AC1316" w:rsidRPr="00345E9D">
        <w:rPr>
          <w:rFonts w:ascii="Times New Roman" w:hAnsi="Times New Roman"/>
          <w:i/>
          <w:iCs/>
          <w:sz w:val="24"/>
          <w:szCs w:val="24"/>
          <w:lang w:val="sr-Latn-RS"/>
        </w:rPr>
        <w:t>-16:00 časova Diskusij</w:t>
      </w:r>
      <w:r w:rsidR="00345E9D" w:rsidRPr="00345E9D">
        <w:rPr>
          <w:rFonts w:ascii="Times New Roman" w:hAnsi="Times New Roman"/>
          <w:i/>
          <w:iCs/>
          <w:sz w:val="24"/>
          <w:szCs w:val="24"/>
          <w:lang w:val="sr-Latn-RS"/>
        </w:rPr>
        <w:t>a</w:t>
      </w:r>
    </w:p>
    <w:p w14:paraId="06D2CD39" w14:textId="77777777" w:rsidR="008233EF" w:rsidRDefault="008233EF" w:rsidP="00D10C7C">
      <w:pPr>
        <w:pStyle w:val="ListParagraph"/>
        <w:ind w:left="-426"/>
        <w:jc w:val="both"/>
        <w:rPr>
          <w:rFonts w:ascii="Times New Roman" w:hAnsi="Times New Roman"/>
          <w:i/>
          <w:iCs/>
          <w:sz w:val="24"/>
          <w:szCs w:val="24"/>
          <w:lang w:val="sr-Latn-RS"/>
        </w:rPr>
      </w:pPr>
    </w:p>
    <w:p w14:paraId="52196AC7" w14:textId="77777777" w:rsidR="00C92EC6" w:rsidRPr="00C92EC6" w:rsidRDefault="00F81D72" w:rsidP="00E45048">
      <w:pPr>
        <w:pStyle w:val="ListParagraph"/>
        <w:ind w:left="-426"/>
        <w:rPr>
          <w:rFonts w:ascii="Times New Roman" w:hAnsi="Times New Roman"/>
          <w:i/>
          <w:iCs/>
          <w:sz w:val="24"/>
          <w:szCs w:val="24"/>
          <w:lang w:val="da-DK"/>
        </w:rPr>
      </w:pPr>
      <w:r w:rsidRPr="00F81D72">
        <w:rPr>
          <w:rFonts w:ascii="Times New Roman" w:hAnsi="Times New Roman"/>
          <w:b/>
          <w:bCs/>
          <w:i/>
          <w:iCs/>
          <w:sz w:val="24"/>
          <w:szCs w:val="24"/>
          <w:lang w:val="sr-Latn-RS"/>
        </w:rPr>
        <w:t>1</w:t>
      </w:r>
      <w:r w:rsidR="005972E3">
        <w:rPr>
          <w:rFonts w:ascii="Times New Roman" w:hAnsi="Times New Roman"/>
          <w:b/>
          <w:bCs/>
          <w:i/>
          <w:iCs/>
          <w:sz w:val="24"/>
          <w:szCs w:val="24"/>
          <w:lang w:val="sr-Latn-RS"/>
        </w:rPr>
        <w:t>6:00</w:t>
      </w:r>
      <w:r w:rsidRPr="00F81D72">
        <w:rPr>
          <w:rFonts w:ascii="Times New Roman" w:hAnsi="Times New Roman"/>
          <w:b/>
          <w:bCs/>
          <w:i/>
          <w:iCs/>
          <w:sz w:val="24"/>
          <w:szCs w:val="24"/>
          <w:lang w:val="sr-Latn-RS"/>
        </w:rPr>
        <w:t>-16:</w:t>
      </w:r>
      <w:r w:rsidR="005972E3">
        <w:rPr>
          <w:rFonts w:ascii="Times New Roman" w:hAnsi="Times New Roman"/>
          <w:b/>
          <w:bCs/>
          <w:i/>
          <w:iCs/>
          <w:sz w:val="24"/>
          <w:szCs w:val="24"/>
          <w:lang w:val="sr-Latn-RS"/>
        </w:rPr>
        <w:t>20</w:t>
      </w:r>
      <w:r w:rsidRPr="00F81D72">
        <w:rPr>
          <w:rFonts w:ascii="Times New Roman" w:hAnsi="Times New Roman"/>
          <w:b/>
          <w:bCs/>
          <w:i/>
          <w:iCs/>
          <w:sz w:val="24"/>
          <w:szCs w:val="24"/>
          <w:lang w:val="sr-Latn-RS"/>
        </w:rPr>
        <w:t xml:space="preserve"> h Satelitski simpozijum kompanije Bayer </w:t>
      </w:r>
      <w:r w:rsidR="00C92EC6" w:rsidRPr="00C92EC6">
        <w:rPr>
          <w:rFonts w:ascii="Times New Roman" w:hAnsi="Times New Roman"/>
          <w:i/>
          <w:iCs/>
          <w:sz w:val="24"/>
          <w:szCs w:val="24"/>
          <w:lang w:val="sr-Latn-RS"/>
        </w:rPr>
        <w:t>„</w:t>
      </w:r>
      <w:r w:rsidR="00C92EC6" w:rsidRPr="00C92EC6">
        <w:rPr>
          <w:rFonts w:ascii="Times New Roman" w:hAnsi="Times New Roman"/>
          <w:i/>
          <w:iCs/>
          <w:sz w:val="24"/>
          <w:szCs w:val="24"/>
          <w:lang w:val="da-DK"/>
        </w:rPr>
        <w:t xml:space="preserve">Kerendia® (finerenon), novi pristup liječenja hronične bubrežne bolesti kod pacijenata s dijabetesom tipa 2” </w:t>
      </w:r>
    </w:p>
    <w:p w14:paraId="08BAB8DD" w14:textId="3ECDE159" w:rsidR="00DD5FE0" w:rsidRDefault="00DD5FE0" w:rsidP="00D10C7C">
      <w:pPr>
        <w:pStyle w:val="ListParagraph"/>
        <w:ind w:left="-426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</w:pPr>
      <w:r w:rsidRPr="0017450A"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  <w:t>1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  <w:t>6</w:t>
      </w:r>
      <w:r w:rsidRPr="0017450A"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  <w:t>:</w:t>
      </w:r>
      <w:r w:rsidR="005972E3"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  <w:t>20</w:t>
      </w:r>
      <w:r w:rsidRPr="0017450A"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  <w:t>-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  <w:t>16:30</w:t>
      </w:r>
      <w:r w:rsidRPr="0017450A"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  <w:t xml:space="preserve"> h Satelitski simpozijum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  <w:t>k</w:t>
      </w:r>
      <w:r w:rsidRPr="0017450A"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  <w:t>ompanije Novartis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  <w:t xml:space="preserve"> </w:t>
      </w:r>
    </w:p>
    <w:p w14:paraId="11358D7D" w14:textId="281627E9" w:rsidR="00DD5FE0" w:rsidRPr="00C92EC6" w:rsidRDefault="00DD5FE0" w:rsidP="00D10C7C">
      <w:pPr>
        <w:pStyle w:val="ListParagraph"/>
        <w:ind w:left="-426"/>
        <w:jc w:val="both"/>
        <w:rPr>
          <w:rFonts w:ascii="Times New Roman" w:hAnsi="Times New Roman" w:cs="Times New Roman"/>
          <w:i/>
          <w:iCs/>
          <w:sz w:val="24"/>
          <w:szCs w:val="24"/>
          <w:lang w:val="en-GB"/>
        </w:rPr>
      </w:pPr>
      <w:r w:rsidRPr="00C92EC6">
        <w:rPr>
          <w:rFonts w:ascii="Times New Roman" w:hAnsi="Times New Roman" w:cs="Times New Roman"/>
          <w:i/>
          <w:iCs/>
          <w:sz w:val="24"/>
          <w:szCs w:val="24"/>
          <w:lang w:val="en-GB"/>
        </w:rPr>
        <w:t>"Zatajenje srca. Šta smo saznali kroz praksu?"</w:t>
      </w:r>
      <w:r w:rsidR="00C92EC6" w:rsidRPr="00C92EC6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r w:rsidRPr="00C92EC6">
        <w:rPr>
          <w:rFonts w:ascii="Times New Roman" w:hAnsi="Times New Roman" w:cs="Times New Roman"/>
          <w:i/>
          <w:iCs/>
          <w:sz w:val="24"/>
          <w:szCs w:val="24"/>
          <w:lang w:val="en-GB"/>
        </w:rPr>
        <w:t>Prof. Dr Alen Džubur</w:t>
      </w:r>
      <w:r w:rsidR="00C92EC6" w:rsidRPr="00C92EC6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UKC Sarajevo </w:t>
      </w:r>
    </w:p>
    <w:p w14:paraId="5DC25D64" w14:textId="254B0F4E" w:rsidR="00D10C7C" w:rsidRDefault="00436173" w:rsidP="009327EB">
      <w:pPr>
        <w:pStyle w:val="ListParagraph"/>
        <w:ind w:left="-426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>16:30-16:55h Satelitski simpozijum kompanije Novo Nordisk Pharma</w:t>
      </w:r>
    </w:p>
    <w:p w14:paraId="3F648D0D" w14:textId="7C9F5EE9" w:rsidR="00E45048" w:rsidRPr="00E45048" w:rsidRDefault="00E45048" w:rsidP="009327EB">
      <w:pPr>
        <w:pStyle w:val="ListParagraph"/>
        <w:ind w:left="-426"/>
        <w:jc w:val="both"/>
        <w:rPr>
          <w:rFonts w:ascii="Times New Roman" w:hAnsi="Times New Roman"/>
          <w:i/>
          <w:iCs/>
          <w:sz w:val="24"/>
          <w:szCs w:val="24"/>
          <w:lang w:val="sr-Latn-RS"/>
        </w:rPr>
      </w:pPr>
      <w:r w:rsidRPr="00E45048">
        <w:rPr>
          <w:rFonts w:ascii="Times New Roman" w:hAnsi="Times New Roman" w:cs="Times New Roman"/>
          <w:i/>
          <w:iCs/>
          <w:sz w:val="24"/>
          <w:szCs w:val="24"/>
          <w:lang w:val="en-GB"/>
        </w:rPr>
        <w:t>“Periferna arterijska bolest u T2D” Prof. Dr Aleksandra Marković UKC RS Banja Luka</w:t>
      </w:r>
    </w:p>
    <w:p w14:paraId="05EF31D9" w14:textId="77777777" w:rsidR="005972E3" w:rsidRDefault="005972E3" w:rsidP="000613AE">
      <w:pPr>
        <w:pStyle w:val="ListParagraph"/>
        <w:ind w:left="284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</w:pPr>
    </w:p>
    <w:p w14:paraId="28D17DF6" w14:textId="7B4AF6E9" w:rsidR="00AC1316" w:rsidRPr="000613AE" w:rsidRDefault="00AC1316" w:rsidP="000613AE">
      <w:pPr>
        <w:pStyle w:val="ListParagraph"/>
        <w:ind w:left="284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</w:pPr>
      <w:r w:rsidRPr="000613AE"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  <w:t>08.12.2024</w:t>
      </w:r>
    </w:p>
    <w:p w14:paraId="07DA21C9" w14:textId="77777777" w:rsidR="00AC1316" w:rsidRPr="000613AE" w:rsidRDefault="00AC1316" w:rsidP="000613AE">
      <w:pPr>
        <w:pStyle w:val="ListParagraph"/>
        <w:ind w:left="284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</w:pPr>
      <w:r w:rsidRPr="000613AE"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  <w:t>Sesija 5: Imidžing u kardiologiji 09:00-10:30h</w:t>
      </w:r>
    </w:p>
    <w:p w14:paraId="564EC035" w14:textId="08DA2E80" w:rsidR="00AC1316" w:rsidRDefault="00AC1316" w:rsidP="000613AE">
      <w:pPr>
        <w:pStyle w:val="ListParagraph"/>
        <w:ind w:left="284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</w:pPr>
      <w:r w:rsidRPr="000613AE"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  <w:t>Pre</w:t>
      </w:r>
      <w:r w:rsidR="00B54D83"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  <w:t>d</w:t>
      </w:r>
      <w:r w:rsidRPr="000613AE"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  <w:t>sjedavajući Prof. Dr Ružica Maksimović</w:t>
      </w:r>
    </w:p>
    <w:p w14:paraId="3B4DDC4A" w14:textId="70F27871" w:rsidR="008233EF" w:rsidRPr="008233EF" w:rsidRDefault="008233EF" w:rsidP="000613AE">
      <w:pPr>
        <w:pStyle w:val="ListParagraph"/>
        <w:ind w:left="284"/>
        <w:jc w:val="center"/>
        <w:rPr>
          <w:rFonts w:ascii="Times New Roman" w:hAnsi="Times New Roman" w:cs="Times New Roman"/>
          <w:i/>
          <w:iCs/>
          <w:sz w:val="24"/>
          <w:szCs w:val="24"/>
          <w:lang w:val="sr-Latn-BA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  <w:t>Prof. Dr Danijela Trifunovi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BA"/>
        </w:rPr>
        <w:t>ć Zamlakar</w:t>
      </w:r>
    </w:p>
    <w:p w14:paraId="2630A731" w14:textId="77777777" w:rsidR="00AC1316" w:rsidRPr="00D93D41" w:rsidRDefault="00AC1316" w:rsidP="00D93D41">
      <w:pPr>
        <w:ind w:firstLine="284"/>
        <w:jc w:val="both"/>
        <w:rPr>
          <w:rFonts w:ascii="Times New Roman" w:hAnsi="Times New Roman"/>
          <w:i/>
          <w:iCs/>
          <w:lang w:val="sr-Latn-RS"/>
        </w:rPr>
      </w:pPr>
    </w:p>
    <w:p w14:paraId="338AD8E5" w14:textId="59B8C63E" w:rsidR="00AC1316" w:rsidRPr="000613AE" w:rsidRDefault="00AC1316" w:rsidP="00D93D41">
      <w:pPr>
        <w:pStyle w:val="ListParagraph"/>
        <w:numPr>
          <w:ilvl w:val="0"/>
          <w:numId w:val="34"/>
        </w:numPr>
        <w:ind w:left="0" w:firstLine="284"/>
        <w:jc w:val="both"/>
        <w:rPr>
          <w:rFonts w:ascii="Times New Roman" w:hAnsi="Times New Roman" w:cs="Times New Roman"/>
          <w:i/>
          <w:iCs/>
          <w:sz w:val="24"/>
          <w:szCs w:val="24"/>
          <w:lang w:val="sr-Latn-RS"/>
        </w:rPr>
      </w:pPr>
      <w:r w:rsidRPr="000613AE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>09:00-09:15h „Indikacije i kontraindikacije za MRI srca“ Dr Bojan Pejović Trio Prim-A-med Istočno Sarajevo</w:t>
      </w:r>
    </w:p>
    <w:p w14:paraId="70AF97B7" w14:textId="3AC5ECE4" w:rsidR="00AC1316" w:rsidRPr="000613AE" w:rsidRDefault="00AC1316" w:rsidP="00D93D41">
      <w:pPr>
        <w:pStyle w:val="ListParagraph"/>
        <w:numPr>
          <w:ilvl w:val="0"/>
          <w:numId w:val="34"/>
        </w:numPr>
        <w:ind w:left="0" w:firstLine="284"/>
        <w:jc w:val="both"/>
        <w:rPr>
          <w:rFonts w:ascii="Times New Roman" w:hAnsi="Times New Roman" w:cs="Times New Roman"/>
          <w:i/>
          <w:iCs/>
          <w:sz w:val="24"/>
          <w:szCs w:val="24"/>
          <w:lang w:val="sr-Latn-RS"/>
        </w:rPr>
      </w:pPr>
      <w:r w:rsidRPr="000613AE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>09:15-09:30h „Uloga MRI srca u dijagnostici kardiomiopatija“ Prof. Dr Ružica Maksimović Klinički Centar Srbije, Beograd</w:t>
      </w:r>
    </w:p>
    <w:p w14:paraId="1B5C2F1C" w14:textId="69EB5717" w:rsidR="00AC1316" w:rsidRPr="000613AE" w:rsidRDefault="00AC1316" w:rsidP="00D93D41">
      <w:pPr>
        <w:pStyle w:val="ListParagraph"/>
        <w:numPr>
          <w:ilvl w:val="0"/>
          <w:numId w:val="34"/>
        </w:numPr>
        <w:ind w:left="0" w:firstLine="284"/>
        <w:jc w:val="both"/>
        <w:rPr>
          <w:rFonts w:ascii="Times New Roman" w:hAnsi="Times New Roman" w:cs="Times New Roman"/>
          <w:i/>
          <w:iCs/>
          <w:sz w:val="24"/>
          <w:szCs w:val="24"/>
          <w:lang w:val="sr-Latn-RS"/>
        </w:rPr>
      </w:pPr>
      <w:r w:rsidRPr="000613AE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 xml:space="preserve">09:30-09:45h “Stress Myocardial Perfusion MRI Imaging” Prof. Dr Danijela Trifunović Zamlakar </w:t>
      </w:r>
      <w:r w:rsidR="00E5351A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 xml:space="preserve">Medicinski fakultet Univerziteta u Beogradu, </w:t>
      </w:r>
      <w:r w:rsidRPr="000613AE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>Klinički centar Srbije, Beograd</w:t>
      </w:r>
    </w:p>
    <w:p w14:paraId="2CC86BD9" w14:textId="42DABBF3" w:rsidR="00F81D72" w:rsidRPr="000613AE" w:rsidRDefault="00AC1316" w:rsidP="00F81D72">
      <w:pPr>
        <w:pStyle w:val="ListParagraph"/>
        <w:numPr>
          <w:ilvl w:val="0"/>
          <w:numId w:val="34"/>
        </w:numPr>
        <w:ind w:left="0" w:firstLine="284"/>
        <w:jc w:val="both"/>
        <w:rPr>
          <w:rFonts w:ascii="Times New Roman" w:hAnsi="Times New Roman" w:cs="Times New Roman"/>
          <w:i/>
          <w:iCs/>
          <w:sz w:val="24"/>
          <w:szCs w:val="24"/>
          <w:lang w:val="sr-Latn-RS"/>
        </w:rPr>
      </w:pPr>
      <w:r w:rsidRPr="000613AE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>09:45-10:00h</w:t>
      </w:r>
      <w:r w:rsidR="00E5351A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 xml:space="preserve"> </w:t>
      </w:r>
      <w:r w:rsidR="00F81D72" w:rsidRPr="000613AE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 xml:space="preserve">“Uloga ehokardiografije u </w:t>
      </w:r>
      <w:r w:rsidR="00E5351A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>plu</w:t>
      </w:r>
      <w:r w:rsidR="00E5351A">
        <w:rPr>
          <w:rFonts w:ascii="Times New Roman" w:hAnsi="Times New Roman" w:cs="Times New Roman"/>
          <w:i/>
          <w:iCs/>
          <w:sz w:val="24"/>
          <w:szCs w:val="24"/>
          <w:lang w:val="sr-Latn-BA"/>
        </w:rPr>
        <w:t>ćnom tromboembolizmu</w:t>
      </w:r>
      <w:r w:rsidR="00F81D72" w:rsidRPr="000613AE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>” Dr LJiljana Kos Univerzitetski klinički centar</w:t>
      </w:r>
      <w:r w:rsidR="00E5351A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 xml:space="preserve"> Republike Srpske</w:t>
      </w:r>
      <w:r w:rsidR="00F81D72" w:rsidRPr="000613AE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 xml:space="preserve"> Banja Luka</w:t>
      </w:r>
    </w:p>
    <w:p w14:paraId="7C7F040E" w14:textId="1D3533B6" w:rsidR="00C92EC6" w:rsidRPr="008233EF" w:rsidRDefault="00F81D72" w:rsidP="00120F58">
      <w:pPr>
        <w:jc w:val="both"/>
        <w:rPr>
          <w:rFonts w:ascii="Times New Roman" w:hAnsi="Times New Roman"/>
          <w:b/>
          <w:bCs/>
          <w:i/>
          <w:iCs/>
          <w:lang w:val="sr-Latn-RS"/>
        </w:rPr>
      </w:pPr>
      <w:r w:rsidRPr="00120F58">
        <w:rPr>
          <w:rFonts w:ascii="Times New Roman" w:hAnsi="Times New Roman"/>
          <w:b/>
          <w:bCs/>
          <w:i/>
          <w:iCs/>
          <w:lang w:val="sr-Latn-RS"/>
        </w:rPr>
        <w:lastRenderedPageBreak/>
        <w:t>10:00-10:30 h Satelitski simpozijum kompanije P</w:t>
      </w:r>
      <w:r w:rsidR="001A6B11">
        <w:rPr>
          <w:rFonts w:ascii="Times New Roman" w:hAnsi="Times New Roman"/>
          <w:b/>
          <w:bCs/>
          <w:i/>
          <w:iCs/>
          <w:lang w:val="sr-Latn-RS"/>
        </w:rPr>
        <w:t>f</w:t>
      </w:r>
      <w:r w:rsidRPr="00120F58">
        <w:rPr>
          <w:rFonts w:ascii="Times New Roman" w:hAnsi="Times New Roman"/>
          <w:b/>
          <w:bCs/>
          <w:i/>
          <w:iCs/>
          <w:lang w:val="sr-Latn-RS"/>
        </w:rPr>
        <w:t xml:space="preserve">izer </w:t>
      </w:r>
    </w:p>
    <w:p w14:paraId="3B35A926" w14:textId="6D93C33C" w:rsidR="00EB08D8" w:rsidRPr="00C92EC6" w:rsidRDefault="00AC1316" w:rsidP="00120F58">
      <w:pPr>
        <w:jc w:val="both"/>
        <w:rPr>
          <w:rFonts w:ascii="Times New Roman" w:hAnsi="Times New Roman"/>
          <w:i/>
          <w:iCs/>
          <w:lang w:val="sr-Latn-RS"/>
        </w:rPr>
      </w:pPr>
      <w:r w:rsidRPr="00C92EC6">
        <w:rPr>
          <w:rFonts w:ascii="Times New Roman" w:hAnsi="Times New Roman"/>
          <w:i/>
          <w:iCs/>
          <w:lang w:val="sr-Latn-RS"/>
        </w:rPr>
        <w:t xml:space="preserve">“ATTR-CM: od sumnje do postavljanja dijagnoze” Prof. </w:t>
      </w:r>
      <w:r w:rsidR="00C92EC6">
        <w:rPr>
          <w:rFonts w:ascii="Times New Roman" w:hAnsi="Times New Roman"/>
          <w:i/>
          <w:iCs/>
          <w:lang w:val="sr-Latn-RS"/>
        </w:rPr>
        <w:t>D</w:t>
      </w:r>
      <w:r w:rsidRPr="00C92EC6">
        <w:rPr>
          <w:rFonts w:ascii="Times New Roman" w:hAnsi="Times New Roman"/>
          <w:i/>
          <w:iCs/>
          <w:lang w:val="sr-Latn-RS"/>
        </w:rPr>
        <w:t>r Edin Begić Opća bolnica</w:t>
      </w:r>
      <w:r w:rsidR="00C92EC6">
        <w:rPr>
          <w:rFonts w:ascii="Times New Roman" w:hAnsi="Times New Roman"/>
          <w:i/>
          <w:iCs/>
          <w:lang w:val="sr-Latn-RS"/>
        </w:rPr>
        <w:t>“Prim. Dr Abdulah Nakaš“</w:t>
      </w:r>
      <w:r w:rsidRPr="00C92EC6">
        <w:rPr>
          <w:rFonts w:ascii="Times New Roman" w:hAnsi="Times New Roman"/>
          <w:i/>
          <w:iCs/>
          <w:lang w:val="sr-Latn-RS"/>
        </w:rPr>
        <w:t xml:space="preserve"> Sarajevo</w:t>
      </w:r>
    </w:p>
    <w:p w14:paraId="173DF39C" w14:textId="5EFDABA5" w:rsidR="00EB08D8" w:rsidRDefault="00EB08D8" w:rsidP="00120F58">
      <w:pPr>
        <w:jc w:val="both"/>
        <w:rPr>
          <w:rFonts w:ascii="Times New Roman" w:hAnsi="Times New Roman"/>
          <w:b/>
          <w:bCs/>
          <w:i/>
          <w:iCs/>
          <w:lang w:val="sr-Latn-RS"/>
        </w:rPr>
      </w:pPr>
      <w:r>
        <w:rPr>
          <w:rFonts w:ascii="Times New Roman" w:hAnsi="Times New Roman"/>
          <w:b/>
          <w:bCs/>
          <w:i/>
          <w:iCs/>
          <w:lang w:val="sr-Latn-RS"/>
        </w:rPr>
        <w:t>10:30-11:00 h Satelitski simpozijum kompanije Medical</w:t>
      </w:r>
    </w:p>
    <w:p w14:paraId="011845C6" w14:textId="1B497AC5" w:rsidR="00EB08D8" w:rsidRPr="00C92EC6" w:rsidRDefault="00EB08D8" w:rsidP="00120F58">
      <w:pPr>
        <w:jc w:val="both"/>
        <w:rPr>
          <w:rFonts w:ascii="Times New Roman" w:hAnsi="Times New Roman"/>
          <w:i/>
          <w:iCs/>
          <w:lang w:val="sr-Latn-RS"/>
        </w:rPr>
      </w:pPr>
      <w:r w:rsidRPr="00C92EC6">
        <w:rPr>
          <w:rFonts w:ascii="Times New Roman" w:hAnsi="Times New Roman"/>
          <w:i/>
          <w:iCs/>
          <w:lang w:val="sr-Latn-RS"/>
        </w:rPr>
        <w:t xml:space="preserve">„ Uloga ultrazvučne dijagnostike u ranom otkrivanju strukturnih i hemodinamskih poremećaja srca“ </w:t>
      </w:r>
      <w:r w:rsidR="00AB1BDF" w:rsidRPr="00C92EC6">
        <w:rPr>
          <w:rFonts w:ascii="Times New Roman" w:hAnsi="Times New Roman"/>
          <w:i/>
          <w:iCs/>
          <w:lang w:val="sr-Latn-RS"/>
        </w:rPr>
        <w:t>Doc</w:t>
      </w:r>
      <w:r w:rsidRPr="00C92EC6">
        <w:rPr>
          <w:rFonts w:ascii="Times New Roman" w:hAnsi="Times New Roman"/>
          <w:i/>
          <w:iCs/>
          <w:lang w:val="sr-Latn-RS"/>
        </w:rPr>
        <w:t xml:space="preserve">. Dr Elnur Smajić </w:t>
      </w:r>
      <w:r w:rsidR="00C92EC6">
        <w:rPr>
          <w:rFonts w:ascii="Times New Roman" w:hAnsi="Times New Roman"/>
          <w:i/>
          <w:iCs/>
          <w:lang w:val="sr-Latn-RS"/>
        </w:rPr>
        <w:t xml:space="preserve">UKC </w:t>
      </w:r>
      <w:r w:rsidRPr="00C92EC6">
        <w:rPr>
          <w:rFonts w:ascii="Times New Roman" w:hAnsi="Times New Roman"/>
          <w:i/>
          <w:iCs/>
          <w:lang w:val="sr-Latn-RS"/>
        </w:rPr>
        <w:t>Tuzla</w:t>
      </w:r>
    </w:p>
    <w:p w14:paraId="03F15C3F" w14:textId="37E6E01B" w:rsidR="001A6B11" w:rsidRDefault="001A6B11" w:rsidP="001A6B11">
      <w:pPr>
        <w:pStyle w:val="yiv4229341777msonormal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</w:rPr>
      </w:pPr>
      <w:r w:rsidRPr="001A6B11">
        <w:rPr>
          <w:b/>
          <w:bCs/>
          <w:i/>
          <w:iCs/>
          <w:color w:val="000000"/>
        </w:rPr>
        <w:t>1</w:t>
      </w:r>
      <w:r w:rsidR="00EB08D8">
        <w:rPr>
          <w:b/>
          <w:bCs/>
          <w:i/>
          <w:iCs/>
          <w:color w:val="000000"/>
        </w:rPr>
        <w:t>1</w:t>
      </w:r>
      <w:r w:rsidRPr="001A6B11">
        <w:rPr>
          <w:b/>
          <w:bCs/>
          <w:i/>
          <w:iCs/>
          <w:color w:val="000000"/>
        </w:rPr>
        <w:t>:</w:t>
      </w:r>
      <w:r w:rsidR="00EB08D8">
        <w:rPr>
          <w:b/>
          <w:bCs/>
          <w:i/>
          <w:iCs/>
          <w:color w:val="000000"/>
        </w:rPr>
        <w:t>0</w:t>
      </w:r>
      <w:r w:rsidRPr="001A6B11">
        <w:rPr>
          <w:b/>
          <w:bCs/>
          <w:i/>
          <w:iCs/>
          <w:color w:val="000000"/>
        </w:rPr>
        <w:t>0-1</w:t>
      </w:r>
      <w:r w:rsidR="00EB08D8">
        <w:rPr>
          <w:b/>
          <w:bCs/>
          <w:i/>
          <w:iCs/>
          <w:color w:val="000000"/>
        </w:rPr>
        <w:t>1</w:t>
      </w:r>
      <w:r w:rsidRPr="001A6B11">
        <w:rPr>
          <w:b/>
          <w:bCs/>
          <w:i/>
          <w:iCs/>
          <w:color w:val="000000"/>
        </w:rPr>
        <w:t>:</w:t>
      </w:r>
      <w:r w:rsidR="00EB08D8">
        <w:rPr>
          <w:b/>
          <w:bCs/>
          <w:i/>
          <w:iCs/>
          <w:color w:val="000000"/>
        </w:rPr>
        <w:t>1</w:t>
      </w:r>
      <w:r w:rsidRPr="001A6B11">
        <w:rPr>
          <w:b/>
          <w:bCs/>
          <w:i/>
          <w:iCs/>
          <w:color w:val="000000"/>
        </w:rPr>
        <w:t>5h</w:t>
      </w:r>
      <w:r w:rsidRPr="001A6B11">
        <w:rPr>
          <w:i/>
          <w:iCs/>
          <w:color w:val="000000"/>
        </w:rPr>
        <w:t xml:space="preserve"> </w:t>
      </w:r>
      <w:r w:rsidRPr="001A6B11">
        <w:rPr>
          <w:b/>
          <w:bCs/>
          <w:i/>
          <w:iCs/>
          <w:color w:val="000000"/>
        </w:rPr>
        <w:t xml:space="preserve">Satelitski simpozijum kompanije MEDIT </w:t>
      </w:r>
    </w:p>
    <w:p w14:paraId="15DA23CF" w14:textId="7FA0ABE2" w:rsidR="001A6B11" w:rsidRPr="00C92EC6" w:rsidRDefault="001A6B11" w:rsidP="001A6B11">
      <w:pPr>
        <w:pStyle w:val="yiv4229341777msonormal"/>
        <w:shd w:val="clear" w:color="auto" w:fill="FFFFFF"/>
        <w:spacing w:before="0" w:beforeAutospacing="0" w:after="0" w:afterAutospacing="0"/>
        <w:rPr>
          <w:i/>
          <w:iCs/>
          <w:color w:val="000000"/>
        </w:rPr>
      </w:pPr>
      <w:r w:rsidRPr="00C92EC6">
        <w:rPr>
          <w:i/>
          <w:iCs/>
          <w:color w:val="000000"/>
        </w:rPr>
        <w:t xml:space="preserve">„14-dnevni holter EKG - nova dimenzija u dijagnostici kardiovaskularnih bolesti" </w:t>
      </w:r>
      <w:r w:rsidRPr="00C92EC6">
        <w:rPr>
          <w:i/>
          <w:iCs/>
          <w:color w:val="000000"/>
          <w:lang w:val="en-US"/>
        </w:rPr>
        <w:t xml:space="preserve">Kenan Kekić, </w:t>
      </w:r>
      <w:r w:rsidR="00C92EC6">
        <w:rPr>
          <w:i/>
          <w:iCs/>
          <w:color w:val="000000"/>
          <w:lang w:val="en-US"/>
        </w:rPr>
        <w:t>D</w:t>
      </w:r>
      <w:r w:rsidRPr="00C92EC6">
        <w:rPr>
          <w:i/>
          <w:iCs/>
          <w:color w:val="000000"/>
          <w:lang w:val="en-US"/>
        </w:rPr>
        <w:t>r stom. EMBA, medIT Sarajevo</w:t>
      </w:r>
    </w:p>
    <w:p w14:paraId="5D2960B2" w14:textId="34729F48" w:rsidR="000A45C0" w:rsidRPr="000A45C0" w:rsidRDefault="000A45C0" w:rsidP="00E45048">
      <w:pPr>
        <w:jc w:val="center"/>
        <w:rPr>
          <w:rFonts w:ascii="Times New Roman" w:hAnsi="Times New Roman"/>
          <w:b/>
          <w:bCs/>
          <w:i/>
          <w:iCs/>
          <w:lang w:val="sr-Latn-RS"/>
        </w:rPr>
      </w:pPr>
    </w:p>
    <w:p w14:paraId="521A9CBE" w14:textId="1A10043A" w:rsidR="00AC1316" w:rsidRDefault="00AC1316" w:rsidP="00BA36B2">
      <w:pPr>
        <w:jc w:val="center"/>
        <w:rPr>
          <w:rFonts w:ascii="Times New Roman" w:hAnsi="Times New Roman"/>
          <w:b/>
          <w:bCs/>
          <w:i/>
          <w:iCs/>
          <w:lang w:val="sr-Latn-RS"/>
        </w:rPr>
      </w:pPr>
      <w:r w:rsidRPr="00BA36B2">
        <w:rPr>
          <w:rFonts w:ascii="Times New Roman" w:hAnsi="Times New Roman"/>
          <w:b/>
          <w:bCs/>
          <w:i/>
          <w:iCs/>
          <w:lang w:val="sr-Latn-RS"/>
        </w:rPr>
        <w:t xml:space="preserve"> EVALUACIJA I ZAKLJUČCI SIMPOZIJUMA</w:t>
      </w:r>
    </w:p>
    <w:p w14:paraId="2B55AA05" w14:textId="77777777" w:rsidR="008233EF" w:rsidRPr="00BA36B2" w:rsidRDefault="008233EF" w:rsidP="00BA36B2">
      <w:pPr>
        <w:jc w:val="center"/>
        <w:rPr>
          <w:rFonts w:ascii="Times New Roman" w:hAnsi="Times New Roman"/>
          <w:b/>
          <w:bCs/>
          <w:i/>
          <w:iCs/>
          <w:lang w:val="sr-Latn-RS"/>
        </w:rPr>
      </w:pPr>
    </w:p>
    <w:p w14:paraId="61FBF412" w14:textId="271A0197" w:rsidR="00AC1316" w:rsidRPr="00BA36B2" w:rsidRDefault="00AC1316" w:rsidP="00BA36B2">
      <w:pPr>
        <w:jc w:val="center"/>
        <w:rPr>
          <w:rFonts w:ascii="Times New Roman" w:hAnsi="Times New Roman"/>
          <w:b/>
          <w:bCs/>
          <w:i/>
          <w:iCs/>
          <w:lang w:val="sr-Latn-RS"/>
        </w:rPr>
      </w:pPr>
      <w:r w:rsidRPr="00BA36B2">
        <w:rPr>
          <w:rFonts w:ascii="Times New Roman" w:hAnsi="Times New Roman"/>
          <w:b/>
          <w:bCs/>
          <w:i/>
          <w:iCs/>
          <w:lang w:val="sr-Latn-RS"/>
        </w:rPr>
        <w:t>Zatvaranje simpozijuma 11:</w:t>
      </w:r>
      <w:r w:rsidR="005972E3">
        <w:rPr>
          <w:rFonts w:ascii="Times New Roman" w:hAnsi="Times New Roman"/>
          <w:b/>
          <w:bCs/>
          <w:i/>
          <w:iCs/>
          <w:lang w:val="sr-Latn-RS"/>
        </w:rPr>
        <w:t>3</w:t>
      </w:r>
      <w:r w:rsidRPr="00BA36B2">
        <w:rPr>
          <w:rFonts w:ascii="Times New Roman" w:hAnsi="Times New Roman"/>
          <w:b/>
          <w:bCs/>
          <w:i/>
          <w:iCs/>
          <w:lang w:val="sr-Latn-RS"/>
        </w:rPr>
        <w:t>0</w:t>
      </w:r>
      <w:r w:rsidR="005972E3">
        <w:rPr>
          <w:rFonts w:ascii="Times New Roman" w:hAnsi="Times New Roman"/>
          <w:b/>
          <w:bCs/>
          <w:i/>
          <w:iCs/>
          <w:lang w:val="sr-Latn-RS"/>
        </w:rPr>
        <w:t xml:space="preserve"> </w:t>
      </w:r>
      <w:r w:rsidRPr="00BA36B2">
        <w:rPr>
          <w:rFonts w:ascii="Times New Roman" w:hAnsi="Times New Roman"/>
          <w:b/>
          <w:bCs/>
          <w:i/>
          <w:iCs/>
          <w:lang w:val="sr-Latn-RS"/>
        </w:rPr>
        <w:t>h</w:t>
      </w:r>
    </w:p>
    <w:p w14:paraId="19CF4895" w14:textId="23155EA0" w:rsidR="00AC1316" w:rsidRPr="00BA36B2" w:rsidRDefault="00AC1316" w:rsidP="00BA36B2">
      <w:pPr>
        <w:jc w:val="center"/>
        <w:rPr>
          <w:rFonts w:ascii="Times New Roman" w:hAnsi="Times New Roman"/>
          <w:b/>
          <w:bCs/>
          <w:i/>
          <w:iCs/>
          <w:lang w:val="sr-Latn-RS"/>
        </w:rPr>
      </w:pPr>
      <w:r w:rsidRPr="00BA36B2">
        <w:rPr>
          <w:rFonts w:ascii="Times New Roman" w:hAnsi="Times New Roman"/>
          <w:b/>
          <w:bCs/>
          <w:i/>
          <w:iCs/>
          <w:lang w:val="sr-Latn-RS"/>
        </w:rPr>
        <w:t>Obraćanje predsjednika Udruženja kardiologa Republike srpske</w:t>
      </w:r>
    </w:p>
    <w:p w14:paraId="40204123" w14:textId="4855DFCC" w:rsidR="00AC1316" w:rsidRPr="00BA36B2" w:rsidRDefault="00AC1316" w:rsidP="00BA36B2">
      <w:pPr>
        <w:jc w:val="center"/>
        <w:rPr>
          <w:rFonts w:ascii="Times New Roman" w:hAnsi="Times New Roman"/>
          <w:b/>
          <w:bCs/>
          <w:i/>
          <w:iCs/>
          <w:lang w:val="sr-Latn-RS"/>
        </w:rPr>
      </w:pPr>
      <w:r w:rsidRPr="00BA36B2">
        <w:rPr>
          <w:rFonts w:ascii="Times New Roman" w:hAnsi="Times New Roman"/>
          <w:b/>
          <w:bCs/>
          <w:i/>
          <w:iCs/>
          <w:lang w:val="sr-Latn-RS"/>
        </w:rPr>
        <w:t xml:space="preserve">Uručenje zahvalnica </w:t>
      </w:r>
    </w:p>
    <w:p w14:paraId="4E7481AB" w14:textId="1F7EF098" w:rsidR="00AC1316" w:rsidRDefault="00AC1316" w:rsidP="00AC1316">
      <w:pPr>
        <w:jc w:val="both"/>
        <w:rPr>
          <w:rFonts w:ascii="Times New Roman" w:hAnsi="Times New Roman"/>
          <w:i/>
          <w:iCs/>
          <w:lang w:val="sr-Latn-RS"/>
        </w:rPr>
      </w:pPr>
      <w:r>
        <w:rPr>
          <w:rFonts w:ascii="Times New Roman" w:hAnsi="Times New Roman"/>
          <w:i/>
          <w:iCs/>
          <w:lang w:val="sr-Latn-RS"/>
        </w:rPr>
        <w:t xml:space="preserve">Naučni skup </w:t>
      </w:r>
      <w:r w:rsidR="00627F33">
        <w:rPr>
          <w:rFonts w:ascii="Times New Roman" w:hAnsi="Times New Roman"/>
          <w:i/>
          <w:iCs/>
          <w:lang w:val="sr-Latn-RS"/>
        </w:rPr>
        <w:t>je</w:t>
      </w:r>
      <w:r>
        <w:rPr>
          <w:rFonts w:ascii="Times New Roman" w:hAnsi="Times New Roman"/>
          <w:i/>
          <w:iCs/>
          <w:lang w:val="sr-Latn-RS"/>
        </w:rPr>
        <w:t xml:space="preserve"> akreditovan od strane</w:t>
      </w:r>
      <w:r w:rsidRPr="00AC1316">
        <w:rPr>
          <w:rFonts w:ascii="Times New Roman" w:hAnsi="Times New Roman"/>
          <w:i/>
          <w:iCs/>
          <w:lang w:val="sr-Latn-RS"/>
        </w:rPr>
        <w:t xml:space="preserve"> Ministarstv</w:t>
      </w:r>
      <w:r>
        <w:rPr>
          <w:rFonts w:ascii="Times New Roman" w:hAnsi="Times New Roman"/>
          <w:i/>
          <w:iCs/>
          <w:lang w:val="sr-Latn-RS"/>
        </w:rPr>
        <w:t>a</w:t>
      </w:r>
      <w:r w:rsidRPr="00AC1316">
        <w:rPr>
          <w:rFonts w:ascii="Times New Roman" w:hAnsi="Times New Roman"/>
          <w:i/>
          <w:iCs/>
          <w:lang w:val="sr-Latn-RS"/>
        </w:rPr>
        <w:t xml:space="preserve"> zdravlja i socijalne zaštite Republike Srpske, u skladu sa Pravilnikom.</w:t>
      </w:r>
    </w:p>
    <w:p w14:paraId="0C7785E4" w14:textId="77777777" w:rsidR="008233EF" w:rsidRDefault="008233EF" w:rsidP="00442E43">
      <w:pPr>
        <w:jc w:val="both"/>
        <w:rPr>
          <w:rFonts w:ascii="Times New Roman" w:hAnsi="Times New Roman"/>
          <w:i/>
          <w:iCs/>
          <w:lang w:val="sr-Latn-RS"/>
        </w:rPr>
      </w:pPr>
    </w:p>
    <w:p w14:paraId="20DD38DF" w14:textId="10684DA6" w:rsidR="00442E43" w:rsidRPr="00F474A7" w:rsidRDefault="00442E43" w:rsidP="00442E43">
      <w:pPr>
        <w:jc w:val="both"/>
        <w:rPr>
          <w:rFonts w:ascii="Times New Roman" w:hAnsi="Times New Roman"/>
          <w:i/>
          <w:iCs/>
          <w:lang w:val="sr-Latn-RS"/>
        </w:rPr>
      </w:pPr>
      <w:r w:rsidRPr="00F474A7">
        <w:rPr>
          <w:rFonts w:ascii="Times New Roman" w:hAnsi="Times New Roman"/>
          <w:i/>
          <w:iCs/>
          <w:lang w:val="sr-Latn-RS"/>
        </w:rPr>
        <w:t>Predsjednik Udruženja kardiologa Republike Srpske</w:t>
      </w:r>
    </w:p>
    <w:p w14:paraId="3FA779AE" w14:textId="77777777" w:rsidR="00442E43" w:rsidRPr="00F474A7" w:rsidRDefault="00442E43" w:rsidP="00442E43">
      <w:pPr>
        <w:jc w:val="both"/>
        <w:rPr>
          <w:rFonts w:ascii="Times New Roman" w:hAnsi="Times New Roman"/>
          <w:i/>
          <w:iCs/>
          <w:lang w:val="sr-Latn-RS"/>
        </w:rPr>
      </w:pPr>
      <w:r w:rsidRPr="00F474A7">
        <w:rPr>
          <w:rFonts w:ascii="Times New Roman" w:hAnsi="Times New Roman"/>
          <w:i/>
          <w:iCs/>
          <w:lang w:val="sr-Latn-RS"/>
        </w:rPr>
        <w:t>Prim. Dr Milica Lovrić</w:t>
      </w:r>
    </w:p>
    <w:p w14:paraId="7B4DB4B4" w14:textId="77777777" w:rsidR="00442E43" w:rsidRDefault="00442E43" w:rsidP="00442E43">
      <w:pPr>
        <w:jc w:val="both"/>
        <w:rPr>
          <w:rFonts w:ascii="Times New Roman" w:hAnsi="Times New Roman"/>
          <w:lang w:val="sr-Latn-RS"/>
        </w:rPr>
      </w:pPr>
    </w:p>
    <w:p w14:paraId="26F03BF3" w14:textId="5A7B66F7" w:rsidR="00B41789" w:rsidRPr="002C3ED0" w:rsidRDefault="002C3ED0" w:rsidP="00CD21B7">
      <w:pPr>
        <w:rPr>
          <w:sz w:val="22"/>
          <w:szCs w:val="22"/>
          <w:u w:val="single"/>
          <w:lang w:val="sr-Latn-RS"/>
        </w:rPr>
      </w:pPr>
      <w:r>
        <w:rPr>
          <w:noProof/>
          <w:sz w:val="22"/>
          <w:szCs w:val="22"/>
          <w:u w:val="single"/>
          <w:lang w:val="en-US"/>
        </w:rPr>
        <w:drawing>
          <wp:inline distT="0" distB="0" distL="0" distR="0" wp14:anchorId="4B29E9B2" wp14:editId="049EA133">
            <wp:extent cx="1607820" cy="885620"/>
            <wp:effectExtent l="0" t="0" r="0" b="0"/>
            <wp:docPr id="15064574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457437" name="Picture 150645743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944" cy="89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1789" w:rsidRPr="002C3ED0" w:rsidSect="00B211C1">
      <w:headerReference w:type="default" r:id="rId9"/>
      <w:footerReference w:type="default" r:id="rId10"/>
      <w:pgSz w:w="11907" w:h="16840" w:code="9"/>
      <w:pgMar w:top="1985" w:right="850" w:bottom="284" w:left="4111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6442EF" w14:textId="77777777" w:rsidR="0003198D" w:rsidRDefault="0003198D">
      <w:r>
        <w:separator/>
      </w:r>
    </w:p>
  </w:endnote>
  <w:endnote w:type="continuationSeparator" w:id="0">
    <w:p w14:paraId="04A96F95" w14:textId="77777777" w:rsidR="0003198D" w:rsidRDefault="000319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D9E0A78-9F54-48A7-9330-EE408073482C}"/>
    <w:embedItalic r:id="rId2" w:fontKey="{9AE84F64-310A-47FF-A06E-9067D2B4127C}"/>
    <w:embedBoldItalic r:id="rId3" w:fontKey="{E0C66273-735B-4094-95EA-B15D615ACFB8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B6FB7DA7-97CF-4B0C-8F79-D592D862D59A}"/>
    <w:embedBold r:id="rId5" w:fontKey="{23544A68-D4F5-4C4F-B941-640B944D3FC4}"/>
    <w:embedItalic r:id="rId6" w:fontKey="{D2E7FDB6-818F-490D-8781-974763D87303}"/>
    <w:embedBoldItalic r:id="rId7" w:fontKey="{9DDBA239-5675-4062-ADA8-C6D1F72FBEF3}"/>
  </w:font>
  <w:font w:name="FuturaLightTT">
    <w:altName w:val="Times New Roman"/>
    <w:charset w:val="00"/>
    <w:family w:val="auto"/>
    <w:pitch w:val="variable"/>
    <w:sig w:usb0="00000207" w:usb1="00000000" w:usb2="00000000" w:usb3="00000000" w:csb0="000000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20F096A-1EC5-4AA9-8230-E39759BB84A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DA66C42F-E088-46E5-A39B-CD89686C74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1158" w:type="dxa"/>
      <w:tblInd w:w="-3233" w:type="dxa"/>
      <w:tblLayout w:type="fixed"/>
      <w:tblCellMar>
        <w:left w:w="28" w:type="dxa"/>
        <w:right w:w="28" w:type="dxa"/>
      </w:tblCellMar>
      <w:tblLook w:val="01E0" w:firstRow="1" w:lastRow="1" w:firstColumn="1" w:lastColumn="1" w:noHBand="0" w:noVBand="0"/>
    </w:tblPr>
    <w:tblGrid>
      <w:gridCol w:w="426"/>
      <w:gridCol w:w="3686"/>
      <w:gridCol w:w="345"/>
      <w:gridCol w:w="3624"/>
      <w:gridCol w:w="3077"/>
    </w:tblGrid>
    <w:tr w:rsidR="00CA5956" w:rsidRPr="00640DBD" w14:paraId="406BCC42" w14:textId="77777777" w:rsidTr="00CA5956">
      <w:tc>
        <w:tcPr>
          <w:tcW w:w="4457" w:type="dxa"/>
          <w:gridSpan w:val="3"/>
        </w:tcPr>
        <w:p w14:paraId="611CFA7F" w14:textId="19A48849" w:rsidR="00CA5956" w:rsidRPr="00640DBD" w:rsidRDefault="005A4E4A" w:rsidP="000737C8">
          <w:pPr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Meše Selimovića 2</w:t>
          </w:r>
          <w:r w:rsidR="00CA5956">
            <w:rPr>
              <w:b/>
              <w:sz w:val="16"/>
              <w:szCs w:val="16"/>
            </w:rPr>
            <w:t>, 78 000</w:t>
          </w:r>
          <w:r w:rsidR="00CA5956" w:rsidRPr="00640DBD">
            <w:rPr>
              <w:b/>
              <w:sz w:val="16"/>
              <w:szCs w:val="16"/>
            </w:rPr>
            <w:t xml:space="preserve"> Banja Luka</w:t>
          </w:r>
        </w:p>
        <w:p w14:paraId="2FC2B8B3" w14:textId="77777777" w:rsidR="00CA5956" w:rsidRPr="00640DBD" w:rsidRDefault="00CA5956" w:rsidP="000737C8">
          <w:pPr>
            <w:rPr>
              <w:b/>
            </w:rPr>
          </w:pPr>
          <w:r w:rsidRPr="00640DBD">
            <w:rPr>
              <w:b/>
              <w:sz w:val="16"/>
              <w:szCs w:val="16"/>
            </w:rPr>
            <w:t>Republika Srpska, Bosna i Hercegovina</w:t>
          </w:r>
        </w:p>
      </w:tc>
      <w:tc>
        <w:tcPr>
          <w:tcW w:w="6701" w:type="dxa"/>
          <w:gridSpan w:val="2"/>
        </w:tcPr>
        <w:p w14:paraId="5C346758" w14:textId="541641CB" w:rsidR="00CA5956" w:rsidRPr="00640DBD" w:rsidRDefault="00513497" w:rsidP="00513497">
          <w:pPr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 xml:space="preserve">                                                                                 </w:t>
          </w:r>
          <w:r w:rsidR="005A4E4A">
            <w:rPr>
              <w:b/>
              <w:sz w:val="16"/>
              <w:szCs w:val="16"/>
            </w:rPr>
            <w:t>Meše Selimovića 2</w:t>
          </w:r>
          <w:r w:rsidR="00CA5956">
            <w:rPr>
              <w:b/>
              <w:sz w:val="16"/>
              <w:szCs w:val="16"/>
            </w:rPr>
            <w:t>, 78 000</w:t>
          </w:r>
          <w:r w:rsidR="00CA5956" w:rsidRPr="00640DBD">
            <w:rPr>
              <w:b/>
              <w:sz w:val="16"/>
              <w:szCs w:val="16"/>
            </w:rPr>
            <w:t xml:space="preserve"> Banja Luka</w:t>
          </w:r>
        </w:p>
        <w:p w14:paraId="616D7D46" w14:textId="77777777" w:rsidR="00CA5956" w:rsidRPr="00EB3244" w:rsidRDefault="00513497" w:rsidP="00513497">
          <w:pPr>
            <w:jc w:val="center"/>
            <w:rPr>
              <w:rFonts w:cs="Tahoma"/>
              <w:b/>
              <w:sz w:val="16"/>
              <w:szCs w:val="16"/>
              <w:lang w:val="en-US"/>
            </w:rPr>
          </w:pPr>
          <w:r>
            <w:rPr>
              <w:rFonts w:cs="Tahoma"/>
              <w:b/>
              <w:sz w:val="16"/>
              <w:szCs w:val="16"/>
            </w:rPr>
            <w:t xml:space="preserve">                                                </w:t>
          </w:r>
          <w:r w:rsidR="00CA5956" w:rsidRPr="00EB3244">
            <w:rPr>
              <w:rFonts w:cs="Tahoma"/>
              <w:b/>
              <w:sz w:val="16"/>
              <w:szCs w:val="16"/>
              <w:lang w:val="en-US"/>
            </w:rPr>
            <w:t>Republic of Srpska, Bosnia and Herzegovina</w:t>
          </w:r>
        </w:p>
      </w:tc>
    </w:tr>
    <w:tr w:rsidR="00CA5956" w:rsidRPr="00640DBD" w14:paraId="3DAE040D" w14:textId="77777777" w:rsidTr="008A5ED3">
      <w:tc>
        <w:tcPr>
          <w:tcW w:w="426" w:type="dxa"/>
          <w:vAlign w:val="center"/>
        </w:tcPr>
        <w:p w14:paraId="2FDEA28F" w14:textId="11208F72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Mob.</w:t>
          </w:r>
        </w:p>
        <w:p w14:paraId="0B0F0565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Faks</w:t>
          </w:r>
          <w:r w:rsidR="00E133FB">
            <w:rPr>
              <w:b/>
              <w:sz w:val="16"/>
              <w:szCs w:val="16"/>
            </w:rPr>
            <w:t>.</w:t>
          </w:r>
        </w:p>
      </w:tc>
      <w:tc>
        <w:tcPr>
          <w:tcW w:w="3686" w:type="dxa"/>
          <w:tcBorders>
            <w:left w:val="nil"/>
          </w:tcBorders>
          <w:vAlign w:val="center"/>
        </w:tcPr>
        <w:p w14:paraId="1991EA37" w14:textId="60F76083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+387</w:t>
          </w:r>
          <w:r w:rsidR="00CC7824">
            <w:rPr>
              <w:b/>
              <w:sz w:val="16"/>
              <w:szCs w:val="16"/>
            </w:rPr>
            <w:t>/</w:t>
          </w:r>
          <w:r w:rsidRPr="00640DBD">
            <w:rPr>
              <w:b/>
              <w:sz w:val="16"/>
              <w:szCs w:val="16"/>
            </w:rPr>
            <w:t>6</w:t>
          </w:r>
          <w:r w:rsidR="009A1056">
            <w:rPr>
              <w:b/>
              <w:sz w:val="16"/>
              <w:szCs w:val="16"/>
            </w:rPr>
            <w:t>6</w:t>
          </w:r>
          <w:r w:rsidRPr="00640DBD">
            <w:rPr>
              <w:b/>
              <w:sz w:val="16"/>
              <w:szCs w:val="16"/>
            </w:rPr>
            <w:t>-</w:t>
          </w:r>
          <w:r w:rsidR="009A1056">
            <w:rPr>
              <w:b/>
              <w:sz w:val="16"/>
              <w:szCs w:val="16"/>
            </w:rPr>
            <w:t>941</w:t>
          </w:r>
          <w:r>
            <w:rPr>
              <w:b/>
              <w:sz w:val="16"/>
              <w:szCs w:val="16"/>
            </w:rPr>
            <w:t>-</w:t>
          </w:r>
          <w:r w:rsidR="009A1056">
            <w:rPr>
              <w:b/>
              <w:sz w:val="16"/>
              <w:szCs w:val="16"/>
            </w:rPr>
            <w:t>391</w:t>
          </w:r>
        </w:p>
        <w:p w14:paraId="0DD2F422" w14:textId="4534542F" w:rsidR="00CA5956" w:rsidRPr="00640DBD" w:rsidRDefault="00CA5956" w:rsidP="0048111D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+387</w:t>
          </w:r>
          <w:r w:rsidR="00CC7824">
            <w:rPr>
              <w:b/>
              <w:sz w:val="16"/>
              <w:szCs w:val="16"/>
            </w:rPr>
            <w:t>/</w:t>
          </w:r>
          <w:r w:rsidRPr="00640DBD">
            <w:rPr>
              <w:b/>
              <w:sz w:val="16"/>
              <w:szCs w:val="16"/>
            </w:rPr>
            <w:t>51-</w:t>
          </w:r>
          <w:r w:rsidR="00671636">
            <w:rPr>
              <w:b/>
              <w:sz w:val="16"/>
              <w:szCs w:val="16"/>
            </w:rPr>
            <w:t>318</w:t>
          </w:r>
          <w:r>
            <w:rPr>
              <w:b/>
              <w:sz w:val="16"/>
              <w:szCs w:val="16"/>
            </w:rPr>
            <w:t>-</w:t>
          </w:r>
          <w:r w:rsidR="00671636">
            <w:rPr>
              <w:b/>
              <w:sz w:val="16"/>
              <w:szCs w:val="16"/>
            </w:rPr>
            <w:t>600</w:t>
          </w:r>
        </w:p>
      </w:tc>
      <w:tc>
        <w:tcPr>
          <w:tcW w:w="3969" w:type="dxa"/>
          <w:gridSpan w:val="2"/>
        </w:tcPr>
        <w:p w14:paraId="70EC8002" w14:textId="77777777" w:rsidR="00CA5956" w:rsidRPr="000173C8" w:rsidRDefault="001E713E" w:rsidP="001E713E">
          <w:pPr>
            <w:rPr>
              <w:rFonts w:ascii="Arial" w:hAnsi="Arial" w:cs="Arial"/>
              <w:color w:val="0000FF"/>
              <w:sz w:val="16"/>
              <w:szCs w:val="16"/>
              <w:lang w:eastAsia="sr-Latn-CS"/>
            </w:rPr>
          </w:pPr>
          <w:r w:rsidRPr="000173C8">
            <w:rPr>
              <w:rFonts w:ascii="Arial" w:hAnsi="Arial" w:cs="Arial"/>
              <w:color w:val="0000FF"/>
              <w:sz w:val="16"/>
              <w:szCs w:val="16"/>
              <w:lang w:val="sr-Latn-CS" w:eastAsia="sr-Latn-CS"/>
            </w:rPr>
            <w:t>e-mail:</w:t>
          </w:r>
          <w:r w:rsidR="004948A0" w:rsidRPr="000173C8">
            <w:rPr>
              <w:rFonts w:ascii="Arial" w:hAnsi="Arial" w:cs="Arial"/>
              <w:color w:val="0000FF"/>
              <w:sz w:val="16"/>
              <w:szCs w:val="16"/>
              <w:lang w:val="sr-Latn-CS" w:eastAsia="sr-Latn-CS"/>
            </w:rPr>
            <w:t>tamara.kovacevic@medicolaser.info</w:t>
          </w:r>
        </w:p>
        <w:p w14:paraId="3BF7CDC1" w14:textId="375FE645" w:rsidR="00CA5956" w:rsidRPr="000173C8" w:rsidRDefault="00CA5956" w:rsidP="001E713E">
          <w:pPr>
            <w:rPr>
              <w:rFonts w:cs="Tahoma"/>
              <w:b/>
              <w:sz w:val="12"/>
              <w:szCs w:val="13"/>
              <w:lang w:val="en-US"/>
            </w:rPr>
          </w:pPr>
          <w:r w:rsidRPr="000173C8">
            <w:rPr>
              <w:rFonts w:cs="Tahoma"/>
              <w:b/>
              <w:sz w:val="12"/>
              <w:szCs w:val="13"/>
            </w:rPr>
            <w:t xml:space="preserve"> </w:t>
          </w:r>
          <w:r w:rsidR="001E713E" w:rsidRPr="000173C8">
            <w:rPr>
              <w:rFonts w:cs="Tahoma"/>
              <w:b/>
              <w:sz w:val="12"/>
              <w:szCs w:val="13"/>
            </w:rPr>
            <w:t xml:space="preserve">   </w:t>
          </w:r>
          <w:r w:rsidRPr="000173C8">
            <w:rPr>
              <w:rFonts w:ascii="Arial" w:hAnsi="Arial" w:cs="Arial"/>
              <w:color w:val="0000FF"/>
              <w:sz w:val="16"/>
              <w:szCs w:val="16"/>
              <w:lang w:val="en-US" w:eastAsia="sr-Latn-CS"/>
            </w:rPr>
            <w:t>www.kardiolozirs.org</w:t>
          </w:r>
        </w:p>
        <w:p w14:paraId="2C9D36DD" w14:textId="77777777" w:rsidR="00CA5956" w:rsidRPr="00640DBD" w:rsidRDefault="00CA5956" w:rsidP="000737C8">
          <w:pPr>
            <w:jc w:val="center"/>
            <w:rPr>
              <w:rFonts w:cs="Tahoma"/>
              <w:b/>
              <w:sz w:val="16"/>
              <w:szCs w:val="16"/>
            </w:rPr>
          </w:pPr>
        </w:p>
      </w:tc>
      <w:tc>
        <w:tcPr>
          <w:tcW w:w="3077" w:type="dxa"/>
          <w:vAlign w:val="center"/>
        </w:tcPr>
        <w:p w14:paraId="2B1C7243" w14:textId="79DCD5F9" w:rsidR="00CA5956" w:rsidRPr="00EB3244" w:rsidRDefault="00CA5956" w:rsidP="00CA5956">
          <w:pPr>
            <w:rPr>
              <w:b/>
              <w:sz w:val="16"/>
              <w:szCs w:val="16"/>
              <w:lang w:val="en-US"/>
            </w:rPr>
          </w:pPr>
          <w:r w:rsidRPr="00EB3244">
            <w:rPr>
              <w:b/>
              <w:sz w:val="16"/>
              <w:szCs w:val="16"/>
              <w:lang w:val="en-US"/>
            </w:rPr>
            <w:t>Cell Phone</w:t>
          </w:r>
          <w:r w:rsidR="00E133FB">
            <w:rPr>
              <w:b/>
              <w:sz w:val="16"/>
              <w:szCs w:val="16"/>
              <w:lang w:val="en-US"/>
            </w:rPr>
            <w:t xml:space="preserve"> </w:t>
          </w:r>
          <w:r w:rsidRPr="00EB3244">
            <w:rPr>
              <w:b/>
              <w:sz w:val="16"/>
              <w:szCs w:val="16"/>
              <w:lang w:val="en-US"/>
            </w:rPr>
            <w:t>+387</w:t>
          </w:r>
          <w:r w:rsidR="00CC7824">
            <w:rPr>
              <w:b/>
              <w:sz w:val="16"/>
              <w:szCs w:val="16"/>
              <w:lang w:val="en-US"/>
            </w:rPr>
            <w:t>/</w:t>
          </w:r>
          <w:r w:rsidRPr="00EB3244">
            <w:rPr>
              <w:b/>
              <w:sz w:val="16"/>
              <w:szCs w:val="16"/>
              <w:lang w:val="en-US"/>
            </w:rPr>
            <w:t>6</w:t>
          </w:r>
          <w:r w:rsidR="009A1056">
            <w:rPr>
              <w:b/>
              <w:sz w:val="16"/>
              <w:szCs w:val="16"/>
              <w:lang w:val="en-US"/>
            </w:rPr>
            <w:t>6</w:t>
          </w:r>
          <w:r w:rsidRPr="00EB3244">
            <w:rPr>
              <w:b/>
              <w:sz w:val="16"/>
              <w:szCs w:val="16"/>
              <w:lang w:val="en-US"/>
            </w:rPr>
            <w:t>-</w:t>
          </w:r>
          <w:r w:rsidR="009A1056">
            <w:rPr>
              <w:b/>
              <w:sz w:val="16"/>
              <w:szCs w:val="16"/>
              <w:lang w:val="en-US"/>
            </w:rPr>
            <w:t>941-391</w:t>
          </w:r>
        </w:p>
        <w:p w14:paraId="7D584077" w14:textId="1EBC42EB" w:rsidR="00CA5956" w:rsidRPr="00EB3244" w:rsidRDefault="00CA5956" w:rsidP="0048111D">
          <w:pPr>
            <w:rPr>
              <w:b/>
              <w:sz w:val="16"/>
              <w:szCs w:val="16"/>
              <w:lang w:val="en-US"/>
            </w:rPr>
          </w:pPr>
          <w:r>
            <w:rPr>
              <w:b/>
              <w:sz w:val="16"/>
              <w:szCs w:val="16"/>
              <w:lang w:val="en-US"/>
            </w:rPr>
            <w:t xml:space="preserve"> </w:t>
          </w:r>
          <w:r w:rsidR="00E133FB">
            <w:rPr>
              <w:b/>
              <w:sz w:val="16"/>
              <w:szCs w:val="16"/>
              <w:lang w:val="en-US"/>
            </w:rPr>
            <w:t>F</w:t>
          </w:r>
          <w:r w:rsidRPr="00EB3244">
            <w:rPr>
              <w:b/>
              <w:sz w:val="16"/>
              <w:szCs w:val="16"/>
              <w:lang w:val="en-US"/>
            </w:rPr>
            <w:t>ax +387</w:t>
          </w:r>
          <w:r w:rsidR="00191F09">
            <w:rPr>
              <w:b/>
              <w:sz w:val="16"/>
              <w:szCs w:val="16"/>
              <w:lang w:val="en-US"/>
            </w:rPr>
            <w:t>/</w:t>
          </w:r>
          <w:r w:rsidRPr="00EB3244">
            <w:rPr>
              <w:b/>
              <w:sz w:val="16"/>
              <w:szCs w:val="16"/>
              <w:lang w:val="en-US"/>
            </w:rPr>
            <w:t>51</w:t>
          </w:r>
          <w:r w:rsidR="00191F09">
            <w:rPr>
              <w:b/>
              <w:sz w:val="16"/>
              <w:szCs w:val="16"/>
              <w:lang w:val="en-US"/>
            </w:rPr>
            <w:t>-</w:t>
          </w:r>
          <w:r w:rsidR="00671636">
            <w:rPr>
              <w:b/>
              <w:sz w:val="16"/>
              <w:szCs w:val="16"/>
              <w:lang w:val="en-US"/>
            </w:rPr>
            <w:t>318</w:t>
          </w:r>
          <w:r w:rsidR="009A1056">
            <w:rPr>
              <w:b/>
              <w:sz w:val="16"/>
              <w:szCs w:val="16"/>
              <w:lang w:val="en-US"/>
            </w:rPr>
            <w:t>-</w:t>
          </w:r>
          <w:r w:rsidR="00671636">
            <w:rPr>
              <w:b/>
              <w:sz w:val="16"/>
              <w:szCs w:val="16"/>
              <w:lang w:val="en-US"/>
            </w:rPr>
            <w:t>600</w:t>
          </w:r>
        </w:p>
      </w:tc>
    </w:tr>
  </w:tbl>
  <w:p w14:paraId="57DE3313" w14:textId="77777777" w:rsidR="00CA5956" w:rsidRPr="00640DBD" w:rsidRDefault="00501605" w:rsidP="00CA5956">
    <w:pPr>
      <w:pStyle w:val="Footer"/>
    </w:pPr>
    <w:r w:rsidRPr="00640DBD">
      <w:rPr>
        <w:noProof/>
        <w:lang w:val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D99BC93" wp14:editId="6DE43987">
              <wp:simplePos x="0" y="0"/>
              <wp:positionH relativeFrom="page">
                <wp:posOffset>0</wp:posOffset>
              </wp:positionH>
              <wp:positionV relativeFrom="paragraph">
                <wp:posOffset>37465</wp:posOffset>
              </wp:positionV>
              <wp:extent cx="7718425" cy="390525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18425" cy="390525"/>
                      </a:xfrm>
                      <a:prstGeom prst="rect">
                        <a:avLst/>
                      </a:prstGeom>
                      <a:solidFill>
                        <a:srgbClr val="00336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1C8E8B8" id="Rectangle 1" o:spid="_x0000_s1026" style="position:absolute;margin-left:0;margin-top:2.95pt;width:607.75pt;height:30.7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" fillcolor="#036" stroked="f">
              <v:path arrowok="t"/>
              <w10:wrap anchorx="page"/>
            </v:rect>
          </w:pict>
        </mc:Fallback>
      </mc:AlternateContent>
    </w:r>
    <w:r w:rsidR="00E133FB">
      <w:t xml:space="preserve"> </w:t>
    </w:r>
  </w:p>
  <w:p w14:paraId="025A3D44" w14:textId="77777777" w:rsidR="00184C53" w:rsidRPr="00CA5956" w:rsidRDefault="00184C53" w:rsidP="00CA59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DAB912" w14:textId="77777777" w:rsidR="0003198D" w:rsidRDefault="0003198D">
      <w:r>
        <w:separator/>
      </w:r>
    </w:p>
  </w:footnote>
  <w:footnote w:type="continuationSeparator" w:id="0">
    <w:p w14:paraId="5E71FC90" w14:textId="77777777" w:rsidR="0003198D" w:rsidRDefault="000319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B7E87D" w14:textId="65908BAE" w:rsidR="00184C53" w:rsidRPr="00640DBD" w:rsidRDefault="009B612F" w:rsidP="003D13AA">
    <w:pPr>
      <w:pStyle w:val="Header"/>
    </w:pPr>
    <w:r w:rsidRPr="00640DBD"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74977C9" wp14:editId="32D60853">
              <wp:simplePos x="0" y="0"/>
              <wp:positionH relativeFrom="page">
                <wp:posOffset>720090</wp:posOffset>
              </wp:positionH>
              <wp:positionV relativeFrom="paragraph">
                <wp:posOffset>2329815</wp:posOffset>
              </wp:positionV>
              <wp:extent cx="1781175" cy="633412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81175" cy="6334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7FDFFC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President</w:t>
                          </w:r>
                        </w:p>
                        <w:p w14:paraId="5A947E91" w14:textId="77777777" w:rsidR="00CD49E0" w:rsidRDefault="00CD49E0" w:rsidP="00CD49E0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M. Lovrić</w:t>
                          </w:r>
                        </w:p>
                        <w:p w14:paraId="0DFDAECF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5827FC9C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Vice-President</w:t>
                          </w:r>
                        </w:p>
                        <w:p w14:paraId="01DEF337" w14:textId="77777777" w:rsidR="00CD49E0" w:rsidRDefault="00CD49E0" w:rsidP="00CD49E0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N. Šobot</w:t>
                          </w:r>
                        </w:p>
                        <w:p w14:paraId="1BA09B5F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7B7552B1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Secretary</w:t>
                          </w:r>
                        </w:p>
                        <w:p w14:paraId="0E7D93D7" w14:textId="1CC147F1" w:rsidR="00564399" w:rsidRDefault="00CD49E0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B. Stanetić</w:t>
                          </w:r>
                        </w:p>
                        <w:p w14:paraId="774F5F9C" w14:textId="77777777" w:rsidR="00CD49E0" w:rsidRDefault="00CD49E0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029D63BE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Tresaurer</w:t>
                          </w:r>
                        </w:p>
                        <w:p w14:paraId="0B6782D2" w14:textId="314732C3" w:rsidR="00CD49E0" w:rsidRDefault="00CD49E0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B. Dujaković</w:t>
                          </w:r>
                        </w:p>
                        <w:p w14:paraId="347A1DD4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4BD71605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Executive Board</w:t>
                          </w:r>
                        </w:p>
                        <w:p w14:paraId="1574AD03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Chairman</w:t>
                          </w:r>
                        </w:p>
                        <w:p w14:paraId="02CECD8B" w14:textId="66FB8ED7" w:rsidR="00CD49E0" w:rsidRDefault="00CD49E0" w:rsidP="00CD49E0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T. Kovačević-Preradović, Banja Lukla</w:t>
                          </w:r>
                        </w:p>
                        <w:p w14:paraId="75128A9E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Members</w:t>
                          </w:r>
                        </w:p>
                        <w:p w14:paraId="2F4D0819" w14:textId="77777777" w:rsidR="00CD49E0" w:rsidRDefault="00CD49E0" w:rsidP="00CD49E0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Unčanin, Banja Luka</w:t>
                          </w:r>
                        </w:p>
                        <w:p w14:paraId="635CBBAB" w14:textId="77777777" w:rsidR="00DE3E78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Vulić, Banja Luka</w:t>
                          </w:r>
                        </w:p>
                        <w:p w14:paraId="77987B17" w14:textId="6F6C2F92" w:rsidR="00564399" w:rsidRDefault="00CD49E0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Lj. Kos</w:t>
                          </w:r>
                          <w:r w:rsidR="00564399">
                            <w:rPr>
                              <w:rFonts w:ascii="Times New Roman" w:hAnsi="Times New Roman"/>
                              <w:lang w:val="sr-Latn-BA"/>
                            </w:rPr>
                            <w:t>, Banja Luka</w:t>
                          </w:r>
                        </w:p>
                        <w:p w14:paraId="1E16AD91" w14:textId="0D069000" w:rsidR="00564399" w:rsidRDefault="00CD49E0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Paovica</w:t>
                          </w:r>
                          <w:r w:rsidR="00564399">
                            <w:rPr>
                              <w:rFonts w:ascii="Times New Roman" w:hAnsi="Times New Roman"/>
                              <w:lang w:val="sr-Latn-BA"/>
                            </w:rPr>
                            <w:t xml:space="preserve">, </w:t>
                          </w:r>
                          <w:r w:rsidR="0068687C">
                            <w:rPr>
                              <w:rFonts w:ascii="Times New Roman" w:hAnsi="Times New Roman"/>
                              <w:lang w:val="sr-Latn-BA"/>
                            </w:rPr>
                            <w:t>Trebinje</w:t>
                          </w:r>
                        </w:p>
                        <w:p w14:paraId="670D4979" w14:textId="4E7DF94D" w:rsidR="00564399" w:rsidRDefault="00CD49E0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B. Pejović</w:t>
                          </w:r>
                          <w:r w:rsidR="00564399">
                            <w:rPr>
                              <w:rFonts w:ascii="Times New Roman" w:hAnsi="Times New Roman"/>
                              <w:lang w:val="sr-Latn-BA"/>
                            </w:rPr>
                            <w:t>, Kasindo</w:t>
                          </w:r>
                        </w:p>
                        <w:p w14:paraId="03C890D6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Bogdanić, Teslić</w:t>
                          </w:r>
                        </w:p>
                        <w:p w14:paraId="4069081B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Marin, Prijedor</w:t>
                          </w:r>
                        </w:p>
                        <w:p w14:paraId="1868CDA6" w14:textId="1F4E3EA9" w:rsidR="00564399" w:rsidRDefault="0068687C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V. Prodanović</w:t>
                          </w:r>
                          <w:r w:rsidR="00564399">
                            <w:rPr>
                              <w:rFonts w:ascii="Times New Roman" w:hAnsi="Times New Roman"/>
                              <w:lang w:val="sr-Latn-BA"/>
                            </w:rPr>
                            <w:t xml:space="preserve">, </w:t>
                          </w: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Foča</w:t>
                          </w:r>
                        </w:p>
                        <w:p w14:paraId="07A62AFB" w14:textId="77777777" w:rsidR="00184C53" w:rsidRPr="00B74492" w:rsidRDefault="00184C53" w:rsidP="004733D8">
                          <w:pPr>
                            <w:spacing w:line="360" w:lineRule="auto"/>
                            <w:rPr>
                              <w:b/>
                              <w:sz w:val="20"/>
                              <w:szCs w:val="20"/>
                              <w:lang w:val="sr-Latn-C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4977C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56.7pt;margin-top:183.45pt;width:140.25pt;height:498.7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" filled="f" stroked="f">
              <v:path arrowok="t"/>
              <v:textbox>
                <w:txbxContent>
                  <w:p w14:paraId="677FDFFC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President</w:t>
                    </w:r>
                  </w:p>
                  <w:p w14:paraId="5A947E91" w14:textId="77777777" w:rsidR="00CD49E0" w:rsidRDefault="00CD49E0" w:rsidP="00CD49E0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M. Lovrić</w:t>
                    </w:r>
                  </w:p>
                  <w:p w14:paraId="0DFDAECF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5827FC9C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Vice-President</w:t>
                    </w:r>
                  </w:p>
                  <w:p w14:paraId="01DEF337" w14:textId="77777777" w:rsidR="00CD49E0" w:rsidRDefault="00CD49E0" w:rsidP="00CD49E0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N. Šobot</w:t>
                    </w:r>
                  </w:p>
                  <w:p w14:paraId="1BA09B5F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7B7552B1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Secretary</w:t>
                    </w:r>
                  </w:p>
                  <w:p w14:paraId="0E7D93D7" w14:textId="1CC147F1" w:rsidR="00564399" w:rsidRDefault="00CD49E0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B. Stanetić</w:t>
                    </w:r>
                  </w:p>
                  <w:p w14:paraId="774F5F9C" w14:textId="77777777" w:rsidR="00CD49E0" w:rsidRDefault="00CD49E0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029D63BE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Tresaurer</w:t>
                    </w:r>
                  </w:p>
                  <w:p w14:paraId="0B6782D2" w14:textId="314732C3" w:rsidR="00CD49E0" w:rsidRDefault="00CD49E0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B. Dujaković</w:t>
                    </w:r>
                  </w:p>
                  <w:p w14:paraId="347A1DD4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4BD71605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Executive Board</w:t>
                    </w:r>
                  </w:p>
                  <w:p w14:paraId="1574AD03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Chairman</w:t>
                    </w:r>
                  </w:p>
                  <w:p w14:paraId="02CECD8B" w14:textId="66FB8ED7" w:rsidR="00CD49E0" w:rsidRDefault="00CD49E0" w:rsidP="00CD49E0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T. Kovačević-Preradović, Banja Lukla</w:t>
                    </w:r>
                  </w:p>
                  <w:p w14:paraId="75128A9E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Members</w:t>
                    </w:r>
                  </w:p>
                  <w:p w14:paraId="2F4D0819" w14:textId="77777777" w:rsidR="00CD49E0" w:rsidRDefault="00CD49E0" w:rsidP="00CD49E0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Unčanin, Banja Luka</w:t>
                    </w:r>
                  </w:p>
                  <w:p w14:paraId="635CBBAB" w14:textId="77777777" w:rsidR="00DE3E78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Vulić, Banja Luka</w:t>
                    </w:r>
                  </w:p>
                  <w:p w14:paraId="77987B17" w14:textId="6F6C2F92" w:rsidR="00564399" w:rsidRDefault="00CD49E0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Lj. Kos</w:t>
                    </w:r>
                    <w:r w:rsidR="00564399">
                      <w:rPr>
                        <w:rFonts w:ascii="Times New Roman" w:hAnsi="Times New Roman"/>
                        <w:lang w:val="sr-Latn-BA"/>
                      </w:rPr>
                      <w:t>, Banja Luka</w:t>
                    </w:r>
                  </w:p>
                  <w:p w14:paraId="1E16AD91" w14:textId="0D069000" w:rsidR="00564399" w:rsidRDefault="00CD49E0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Paovica</w:t>
                    </w:r>
                    <w:r w:rsidR="00564399">
                      <w:rPr>
                        <w:rFonts w:ascii="Times New Roman" w:hAnsi="Times New Roman"/>
                        <w:lang w:val="sr-Latn-BA"/>
                      </w:rPr>
                      <w:t xml:space="preserve">, </w:t>
                    </w:r>
                    <w:r w:rsidR="0068687C">
                      <w:rPr>
                        <w:rFonts w:ascii="Times New Roman" w:hAnsi="Times New Roman"/>
                        <w:lang w:val="sr-Latn-BA"/>
                      </w:rPr>
                      <w:t>Trebinje</w:t>
                    </w:r>
                  </w:p>
                  <w:p w14:paraId="670D4979" w14:textId="4E7DF94D" w:rsidR="00564399" w:rsidRDefault="00CD49E0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B. Pejović</w:t>
                    </w:r>
                    <w:r w:rsidR="00564399">
                      <w:rPr>
                        <w:rFonts w:ascii="Times New Roman" w:hAnsi="Times New Roman"/>
                        <w:lang w:val="sr-Latn-BA"/>
                      </w:rPr>
                      <w:t>, Kasindo</w:t>
                    </w:r>
                  </w:p>
                  <w:p w14:paraId="03C890D6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Bogdanić, Teslić</w:t>
                    </w:r>
                  </w:p>
                  <w:p w14:paraId="4069081B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Marin, Prijedor</w:t>
                    </w:r>
                  </w:p>
                  <w:p w14:paraId="1868CDA6" w14:textId="1F4E3EA9" w:rsidR="00564399" w:rsidRDefault="0068687C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V. Prodanović</w:t>
                    </w:r>
                    <w:r w:rsidR="00564399">
                      <w:rPr>
                        <w:rFonts w:ascii="Times New Roman" w:hAnsi="Times New Roman"/>
                        <w:lang w:val="sr-Latn-BA"/>
                      </w:rPr>
                      <w:t xml:space="preserve">, </w:t>
                    </w:r>
                    <w:r>
                      <w:rPr>
                        <w:rFonts w:ascii="Times New Roman" w:hAnsi="Times New Roman"/>
                        <w:lang w:val="sr-Latn-BA"/>
                      </w:rPr>
                      <w:t>Foča</w:t>
                    </w:r>
                  </w:p>
                  <w:p w14:paraId="07A62AFB" w14:textId="77777777" w:rsidR="00184C53" w:rsidRPr="00B74492" w:rsidRDefault="00184C53" w:rsidP="004733D8">
                    <w:pPr>
                      <w:spacing w:line="360" w:lineRule="auto"/>
                      <w:rPr>
                        <w:b/>
                        <w:sz w:val="20"/>
                        <w:szCs w:val="20"/>
                        <w:lang w:val="sr-Latn-CS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01605">
      <w:rPr>
        <w:noProof/>
        <w:lang w:val="en-US"/>
      </w:rPr>
      <w:drawing>
        <wp:anchor distT="0" distB="0" distL="114300" distR="114300" simplePos="0" relativeHeight="251659776" behindDoc="1" locked="0" layoutInCell="1" allowOverlap="1" wp14:anchorId="5934DB6B" wp14:editId="3088957D">
          <wp:simplePos x="0" y="0"/>
          <wp:positionH relativeFrom="margin">
            <wp:posOffset>-2309495</wp:posOffset>
          </wp:positionH>
          <wp:positionV relativeFrom="margin">
            <wp:posOffset>-1047750</wp:posOffset>
          </wp:positionV>
          <wp:extent cx="2143125" cy="1600200"/>
          <wp:effectExtent l="0" t="0" r="0" b="0"/>
          <wp:wrapNone/>
          <wp:docPr id="5" name="Picture 5" descr="ukrs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ukrslogo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160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1605" w:rsidRPr="00640DBD">
      <w:rPr>
        <w:noProof/>
        <w:lang w:val="en-US"/>
      </w:rPr>
      <w:drawing>
        <wp:anchor distT="0" distB="0" distL="114300" distR="114300" simplePos="0" relativeHeight="251656704" behindDoc="1" locked="0" layoutInCell="1" allowOverlap="1" wp14:anchorId="46DEAAB8" wp14:editId="674822B1">
          <wp:simplePos x="0" y="0"/>
          <wp:positionH relativeFrom="column">
            <wp:posOffset>-786765</wp:posOffset>
          </wp:positionH>
          <wp:positionV relativeFrom="paragraph">
            <wp:posOffset>3551555</wp:posOffset>
          </wp:positionV>
          <wp:extent cx="4037330" cy="3860165"/>
          <wp:effectExtent l="0" t="0" r="0" b="0"/>
          <wp:wrapNone/>
          <wp:docPr id="3" name="Picture 3" descr="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/>
                  </pic:cNvPicPr>
                </pic:nvPicPr>
                <pic:blipFill>
                  <a:blip r:embed="rId2">
                    <a:lum bright="70000" contrast="-70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7330" cy="3860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1605" w:rsidRPr="00640DBD">
      <w:rPr>
        <w:noProof/>
        <w:lang w:val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567D5F0" wp14:editId="0B8738C6">
              <wp:simplePos x="0" y="0"/>
              <wp:positionH relativeFrom="page">
                <wp:posOffset>0</wp:posOffset>
              </wp:positionH>
              <wp:positionV relativeFrom="page">
                <wp:posOffset>-1905</wp:posOffset>
              </wp:positionV>
              <wp:extent cx="7658100" cy="351155"/>
              <wp:effectExtent l="0" t="0" r="0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58100" cy="351155"/>
                      </a:xfrm>
                      <a:prstGeom prst="rect">
                        <a:avLst/>
                      </a:prstGeom>
                      <a:solidFill>
                        <a:srgbClr val="BF45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E9FB3E" id="Rectangle 2" o:spid="_x0000_s1026" style="position:absolute;margin-left:0;margin-top:-.15pt;width:603pt;height:27.6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" fillcolor="#bf4542" stroked="f">
              <v:path arrowok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607A8F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8F2A3A"/>
    <w:multiLevelType w:val="hybridMultilevel"/>
    <w:tmpl w:val="F92A8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D7605E"/>
    <w:multiLevelType w:val="hybridMultilevel"/>
    <w:tmpl w:val="71702EC0"/>
    <w:lvl w:ilvl="0" w:tplc="453A2A76">
      <w:start w:val="1"/>
      <w:numFmt w:val="decimal"/>
      <w:lvlText w:val="%1."/>
      <w:lvlJc w:val="left"/>
      <w:pPr>
        <w:ind w:left="2528" w:hanging="360"/>
      </w:pPr>
      <w:rPr>
        <w:rFonts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ind w:left="324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96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68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40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12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84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56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288" w:hanging="180"/>
      </w:pPr>
      <w:rPr>
        <w:rFonts w:cs="Times New Roman"/>
      </w:rPr>
    </w:lvl>
  </w:abstractNum>
  <w:abstractNum w:abstractNumId="3" w15:restartNumberingAfterBreak="0">
    <w:nsid w:val="08572F58"/>
    <w:multiLevelType w:val="multilevel"/>
    <w:tmpl w:val="03C058C2"/>
    <w:lvl w:ilvl="0">
      <w:start w:val="11"/>
      <w:numFmt w:val="decimal"/>
      <w:lvlText w:val="%1"/>
      <w:lvlJc w:val="left"/>
      <w:pPr>
        <w:ind w:left="1056" w:hanging="1056"/>
      </w:pPr>
      <w:rPr>
        <w:rFonts w:hint="default"/>
      </w:rPr>
    </w:lvl>
    <w:lvl w:ilvl="1">
      <w:start w:val="50"/>
      <w:numFmt w:val="decimalZero"/>
      <w:lvlText w:val="%1.%2"/>
      <w:lvlJc w:val="left"/>
      <w:pPr>
        <w:ind w:left="1140" w:hanging="1056"/>
      </w:pPr>
      <w:rPr>
        <w:rFonts w:hint="default"/>
      </w:rPr>
    </w:lvl>
    <w:lvl w:ilvl="2">
      <w:start w:val="12"/>
      <w:numFmt w:val="decimal"/>
      <w:lvlText w:val="%1.%2-%3"/>
      <w:lvlJc w:val="left"/>
      <w:pPr>
        <w:ind w:left="1224" w:hanging="1056"/>
      </w:pPr>
      <w:rPr>
        <w:rFonts w:hint="default"/>
      </w:rPr>
    </w:lvl>
    <w:lvl w:ilvl="3">
      <w:start w:val="10"/>
      <w:numFmt w:val="decimal"/>
      <w:lvlText w:val="%1.%2-%3.%4"/>
      <w:lvlJc w:val="left"/>
      <w:pPr>
        <w:ind w:left="1308" w:hanging="1056"/>
      </w:pPr>
      <w:rPr>
        <w:rFonts w:hint="default"/>
      </w:rPr>
    </w:lvl>
    <w:lvl w:ilvl="4">
      <w:start w:val="1"/>
      <w:numFmt w:val="decimal"/>
      <w:lvlText w:val="%1.%2-%3.%4.%5"/>
      <w:lvlJc w:val="left"/>
      <w:pPr>
        <w:ind w:left="1416" w:hanging="108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ind w:left="1944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ind w:left="2028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ind w:left="2472" w:hanging="1800"/>
      </w:pPr>
      <w:rPr>
        <w:rFonts w:hint="default"/>
      </w:rPr>
    </w:lvl>
  </w:abstractNum>
  <w:abstractNum w:abstractNumId="4" w15:restartNumberingAfterBreak="0">
    <w:nsid w:val="0D663469"/>
    <w:multiLevelType w:val="hybridMultilevel"/>
    <w:tmpl w:val="E8802E92"/>
    <w:lvl w:ilvl="0" w:tplc="C43E231A">
      <w:start w:val="1"/>
      <w:numFmt w:val="decimal"/>
      <w:lvlText w:val="%1."/>
      <w:lvlJc w:val="left"/>
      <w:pPr>
        <w:ind w:left="525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245" w:hanging="360"/>
      </w:pPr>
    </w:lvl>
    <w:lvl w:ilvl="2" w:tplc="0407001B" w:tentative="1">
      <w:start w:val="1"/>
      <w:numFmt w:val="lowerRoman"/>
      <w:lvlText w:val="%3."/>
      <w:lvlJc w:val="right"/>
      <w:pPr>
        <w:ind w:left="1965" w:hanging="180"/>
      </w:pPr>
    </w:lvl>
    <w:lvl w:ilvl="3" w:tplc="0407000F" w:tentative="1">
      <w:start w:val="1"/>
      <w:numFmt w:val="decimal"/>
      <w:lvlText w:val="%4."/>
      <w:lvlJc w:val="left"/>
      <w:pPr>
        <w:ind w:left="2685" w:hanging="360"/>
      </w:pPr>
    </w:lvl>
    <w:lvl w:ilvl="4" w:tplc="04070019" w:tentative="1">
      <w:start w:val="1"/>
      <w:numFmt w:val="lowerLetter"/>
      <w:lvlText w:val="%5."/>
      <w:lvlJc w:val="left"/>
      <w:pPr>
        <w:ind w:left="3405" w:hanging="360"/>
      </w:pPr>
    </w:lvl>
    <w:lvl w:ilvl="5" w:tplc="0407001B" w:tentative="1">
      <w:start w:val="1"/>
      <w:numFmt w:val="lowerRoman"/>
      <w:lvlText w:val="%6."/>
      <w:lvlJc w:val="right"/>
      <w:pPr>
        <w:ind w:left="4125" w:hanging="180"/>
      </w:pPr>
    </w:lvl>
    <w:lvl w:ilvl="6" w:tplc="0407000F" w:tentative="1">
      <w:start w:val="1"/>
      <w:numFmt w:val="decimal"/>
      <w:lvlText w:val="%7."/>
      <w:lvlJc w:val="left"/>
      <w:pPr>
        <w:ind w:left="4845" w:hanging="360"/>
      </w:pPr>
    </w:lvl>
    <w:lvl w:ilvl="7" w:tplc="04070019" w:tentative="1">
      <w:start w:val="1"/>
      <w:numFmt w:val="lowerLetter"/>
      <w:lvlText w:val="%8."/>
      <w:lvlJc w:val="left"/>
      <w:pPr>
        <w:ind w:left="5565" w:hanging="360"/>
      </w:pPr>
    </w:lvl>
    <w:lvl w:ilvl="8" w:tplc="0407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5" w15:restartNumberingAfterBreak="0">
    <w:nsid w:val="13F54E60"/>
    <w:multiLevelType w:val="hybridMultilevel"/>
    <w:tmpl w:val="4F4A63CC"/>
    <w:lvl w:ilvl="0" w:tplc="44B8AC52"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6" w15:restartNumberingAfterBreak="0">
    <w:nsid w:val="15727947"/>
    <w:multiLevelType w:val="hybridMultilevel"/>
    <w:tmpl w:val="CD84F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59707A4"/>
    <w:multiLevelType w:val="hybridMultilevel"/>
    <w:tmpl w:val="7ED071A0"/>
    <w:lvl w:ilvl="0" w:tplc="0809000F">
      <w:start w:val="1"/>
      <w:numFmt w:val="decimal"/>
      <w:lvlText w:val="%1."/>
      <w:lvlJc w:val="left"/>
      <w:pPr>
        <w:ind w:left="502" w:hanging="360"/>
      </w:p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16782218"/>
    <w:multiLevelType w:val="hybridMultilevel"/>
    <w:tmpl w:val="6E7ADF74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9" w15:restartNumberingAfterBreak="0">
    <w:nsid w:val="20476CF5"/>
    <w:multiLevelType w:val="hybridMultilevel"/>
    <w:tmpl w:val="2AC8A542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D44C9F"/>
    <w:multiLevelType w:val="hybridMultilevel"/>
    <w:tmpl w:val="38BCD81A"/>
    <w:lvl w:ilvl="0" w:tplc="F6687790">
      <w:numFmt w:val="bullet"/>
      <w:lvlText w:val="-"/>
      <w:lvlJc w:val="left"/>
      <w:pPr>
        <w:ind w:left="-6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7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5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54" w:hanging="360"/>
      </w:pPr>
      <w:rPr>
        <w:rFonts w:ascii="Wingdings" w:hAnsi="Wingdings" w:hint="default"/>
      </w:rPr>
    </w:lvl>
  </w:abstractNum>
  <w:abstractNum w:abstractNumId="11" w15:restartNumberingAfterBreak="0">
    <w:nsid w:val="23F1202A"/>
    <w:multiLevelType w:val="hybridMultilevel"/>
    <w:tmpl w:val="6832C89A"/>
    <w:lvl w:ilvl="0" w:tplc="445A8E3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AF7539"/>
    <w:multiLevelType w:val="hybridMultilevel"/>
    <w:tmpl w:val="E7AEBB0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5D50CC8"/>
    <w:multiLevelType w:val="hybridMultilevel"/>
    <w:tmpl w:val="6D26ED48"/>
    <w:lvl w:ilvl="0" w:tplc="AC32648A">
      <w:start w:val="1"/>
      <w:numFmt w:val="decimal"/>
      <w:lvlText w:val="%1."/>
      <w:lvlJc w:val="left"/>
      <w:pPr>
        <w:ind w:left="722" w:hanging="86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38" w:hanging="360"/>
      </w:pPr>
    </w:lvl>
    <w:lvl w:ilvl="2" w:tplc="0809001B" w:tentative="1">
      <w:start w:val="1"/>
      <w:numFmt w:val="lowerRoman"/>
      <w:lvlText w:val="%3."/>
      <w:lvlJc w:val="right"/>
      <w:pPr>
        <w:ind w:left="1658" w:hanging="180"/>
      </w:pPr>
    </w:lvl>
    <w:lvl w:ilvl="3" w:tplc="0809000F" w:tentative="1">
      <w:start w:val="1"/>
      <w:numFmt w:val="decimal"/>
      <w:lvlText w:val="%4."/>
      <w:lvlJc w:val="left"/>
      <w:pPr>
        <w:ind w:left="2378" w:hanging="360"/>
      </w:pPr>
    </w:lvl>
    <w:lvl w:ilvl="4" w:tplc="08090019" w:tentative="1">
      <w:start w:val="1"/>
      <w:numFmt w:val="lowerLetter"/>
      <w:lvlText w:val="%5."/>
      <w:lvlJc w:val="left"/>
      <w:pPr>
        <w:ind w:left="3098" w:hanging="360"/>
      </w:pPr>
    </w:lvl>
    <w:lvl w:ilvl="5" w:tplc="0809001B" w:tentative="1">
      <w:start w:val="1"/>
      <w:numFmt w:val="lowerRoman"/>
      <w:lvlText w:val="%6."/>
      <w:lvlJc w:val="right"/>
      <w:pPr>
        <w:ind w:left="3818" w:hanging="180"/>
      </w:pPr>
    </w:lvl>
    <w:lvl w:ilvl="6" w:tplc="0809000F" w:tentative="1">
      <w:start w:val="1"/>
      <w:numFmt w:val="decimal"/>
      <w:lvlText w:val="%7."/>
      <w:lvlJc w:val="left"/>
      <w:pPr>
        <w:ind w:left="4538" w:hanging="360"/>
      </w:pPr>
    </w:lvl>
    <w:lvl w:ilvl="7" w:tplc="08090019" w:tentative="1">
      <w:start w:val="1"/>
      <w:numFmt w:val="lowerLetter"/>
      <w:lvlText w:val="%8."/>
      <w:lvlJc w:val="left"/>
      <w:pPr>
        <w:ind w:left="5258" w:hanging="360"/>
      </w:pPr>
    </w:lvl>
    <w:lvl w:ilvl="8" w:tplc="08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4" w15:restartNumberingAfterBreak="0">
    <w:nsid w:val="2B440751"/>
    <w:multiLevelType w:val="multilevel"/>
    <w:tmpl w:val="B7B40EDC"/>
    <w:styleLink w:val="List0"/>
    <w:lvl w:ilvl="0">
      <w:start w:val="1"/>
      <w:numFmt w:val="decimal"/>
      <w:lvlText w:val="%1."/>
      <w:lvlJc w:val="left"/>
      <w:rPr>
        <w:position w:val="0"/>
        <w:rtl w:val="0"/>
        <w:lang w:val="de-DE"/>
      </w:rPr>
    </w:lvl>
    <w:lvl w:ilvl="1">
      <w:start w:val="1"/>
      <w:numFmt w:val="lowerLetter"/>
      <w:lvlText w:val="%2."/>
      <w:lvlJc w:val="left"/>
      <w:rPr>
        <w:position w:val="0"/>
        <w:rtl w:val="0"/>
        <w:lang w:val="de-DE"/>
      </w:rPr>
    </w:lvl>
    <w:lvl w:ilvl="2">
      <w:start w:val="1"/>
      <w:numFmt w:val="lowerRoman"/>
      <w:lvlText w:val="%3."/>
      <w:lvlJc w:val="left"/>
      <w:rPr>
        <w:position w:val="0"/>
        <w:rtl w:val="0"/>
        <w:lang w:val="de-DE"/>
      </w:rPr>
    </w:lvl>
    <w:lvl w:ilvl="3">
      <w:start w:val="1"/>
      <w:numFmt w:val="decimal"/>
      <w:lvlText w:val="%4."/>
      <w:lvlJc w:val="left"/>
      <w:rPr>
        <w:position w:val="0"/>
        <w:rtl w:val="0"/>
        <w:lang w:val="de-DE"/>
      </w:rPr>
    </w:lvl>
    <w:lvl w:ilvl="4">
      <w:start w:val="1"/>
      <w:numFmt w:val="lowerLetter"/>
      <w:lvlText w:val="%5."/>
      <w:lvlJc w:val="left"/>
      <w:rPr>
        <w:position w:val="0"/>
        <w:rtl w:val="0"/>
        <w:lang w:val="de-DE"/>
      </w:rPr>
    </w:lvl>
    <w:lvl w:ilvl="5">
      <w:start w:val="1"/>
      <w:numFmt w:val="lowerRoman"/>
      <w:lvlText w:val="%6."/>
      <w:lvlJc w:val="left"/>
      <w:rPr>
        <w:position w:val="0"/>
        <w:rtl w:val="0"/>
        <w:lang w:val="de-DE"/>
      </w:rPr>
    </w:lvl>
    <w:lvl w:ilvl="6">
      <w:start w:val="1"/>
      <w:numFmt w:val="decimal"/>
      <w:lvlText w:val="%7."/>
      <w:lvlJc w:val="left"/>
      <w:rPr>
        <w:position w:val="0"/>
        <w:rtl w:val="0"/>
        <w:lang w:val="de-DE"/>
      </w:rPr>
    </w:lvl>
    <w:lvl w:ilvl="7">
      <w:start w:val="1"/>
      <w:numFmt w:val="lowerLetter"/>
      <w:lvlText w:val="%8."/>
      <w:lvlJc w:val="left"/>
      <w:rPr>
        <w:position w:val="0"/>
        <w:rtl w:val="0"/>
        <w:lang w:val="de-DE"/>
      </w:rPr>
    </w:lvl>
    <w:lvl w:ilvl="8">
      <w:start w:val="1"/>
      <w:numFmt w:val="lowerRoman"/>
      <w:lvlText w:val="%9."/>
      <w:lvlJc w:val="left"/>
      <w:rPr>
        <w:position w:val="0"/>
        <w:rtl w:val="0"/>
        <w:lang w:val="de-DE"/>
      </w:rPr>
    </w:lvl>
  </w:abstractNum>
  <w:abstractNum w:abstractNumId="15" w15:restartNumberingAfterBreak="0">
    <w:nsid w:val="370F736E"/>
    <w:multiLevelType w:val="hybridMultilevel"/>
    <w:tmpl w:val="072EC05A"/>
    <w:lvl w:ilvl="0" w:tplc="AC32648A">
      <w:start w:val="1"/>
      <w:numFmt w:val="decimal"/>
      <w:lvlText w:val="%1."/>
      <w:lvlJc w:val="left"/>
      <w:pPr>
        <w:ind w:left="722" w:hanging="86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317C8C"/>
    <w:multiLevelType w:val="hybridMultilevel"/>
    <w:tmpl w:val="004CBA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8B66578"/>
    <w:multiLevelType w:val="hybridMultilevel"/>
    <w:tmpl w:val="E7788F18"/>
    <w:lvl w:ilvl="0" w:tplc="0809000F">
      <w:start w:val="1"/>
      <w:numFmt w:val="decimal"/>
      <w:lvlText w:val="%1."/>
      <w:lvlJc w:val="left"/>
      <w:pPr>
        <w:ind w:left="502" w:hanging="360"/>
      </w:p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3AC967A0"/>
    <w:multiLevelType w:val="hybridMultilevel"/>
    <w:tmpl w:val="587C0326"/>
    <w:lvl w:ilvl="0" w:tplc="445A8E30">
      <w:start w:val="1"/>
      <w:numFmt w:val="decimal"/>
      <w:lvlText w:val="%1."/>
      <w:lvlJc w:val="left"/>
      <w:pPr>
        <w:ind w:left="1364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3FFB4080"/>
    <w:multiLevelType w:val="hybridMultilevel"/>
    <w:tmpl w:val="13CCEB2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BB13D2"/>
    <w:multiLevelType w:val="hybridMultilevel"/>
    <w:tmpl w:val="31E0DA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8C8666E"/>
    <w:multiLevelType w:val="multilevel"/>
    <w:tmpl w:val="ACD844AA"/>
    <w:lvl w:ilvl="0">
      <w:start w:val="10"/>
      <w:numFmt w:val="decimal"/>
      <w:lvlText w:val="%1"/>
      <w:lvlJc w:val="left"/>
      <w:pPr>
        <w:ind w:left="1056" w:hanging="1056"/>
      </w:pPr>
      <w:rPr>
        <w:rFonts w:hint="default"/>
        <w:b w:val="0"/>
      </w:rPr>
    </w:lvl>
    <w:lvl w:ilvl="1">
      <w:numFmt w:val="decimalZero"/>
      <w:lvlText w:val="%1.%2"/>
      <w:lvlJc w:val="left"/>
      <w:pPr>
        <w:ind w:left="1172" w:hanging="1056"/>
      </w:pPr>
      <w:rPr>
        <w:rFonts w:hint="default"/>
        <w:b w:val="0"/>
      </w:rPr>
    </w:lvl>
    <w:lvl w:ilvl="2">
      <w:start w:val="10"/>
      <w:numFmt w:val="decimal"/>
      <w:lvlText w:val="%1.%2-%3"/>
      <w:lvlJc w:val="left"/>
      <w:pPr>
        <w:ind w:left="1288" w:hanging="1056"/>
      </w:pPr>
      <w:rPr>
        <w:rFonts w:hint="default"/>
        <w:b w:val="0"/>
      </w:rPr>
    </w:lvl>
    <w:lvl w:ilvl="3">
      <w:start w:val="20"/>
      <w:numFmt w:val="decimal"/>
      <w:lvlText w:val="%1.%2-%3.%4"/>
      <w:lvlJc w:val="left"/>
      <w:pPr>
        <w:ind w:left="1404" w:hanging="1056"/>
      </w:pPr>
      <w:rPr>
        <w:rFonts w:hint="default"/>
        <w:b w:val="0"/>
      </w:rPr>
    </w:lvl>
    <w:lvl w:ilvl="4">
      <w:start w:val="1"/>
      <w:numFmt w:val="decimal"/>
      <w:lvlText w:val="%1.%2-%3.%4.%5"/>
      <w:lvlJc w:val="left"/>
      <w:pPr>
        <w:ind w:left="1544" w:hanging="1080"/>
      </w:pPr>
      <w:rPr>
        <w:rFonts w:hint="default"/>
        <w:b w:val="0"/>
      </w:rPr>
    </w:lvl>
    <w:lvl w:ilvl="5">
      <w:start w:val="1"/>
      <w:numFmt w:val="decimal"/>
      <w:lvlText w:val="%1.%2-%3.%4.%5.%6"/>
      <w:lvlJc w:val="left"/>
      <w:pPr>
        <w:ind w:left="1660" w:hanging="1080"/>
      </w:pPr>
      <w:rPr>
        <w:rFonts w:hint="default"/>
        <w:b w:val="0"/>
      </w:rPr>
    </w:lvl>
    <w:lvl w:ilvl="6">
      <w:start w:val="1"/>
      <w:numFmt w:val="decimal"/>
      <w:lvlText w:val="%1.%2-%3.%4.%5.%6.%7"/>
      <w:lvlJc w:val="left"/>
      <w:pPr>
        <w:ind w:left="2136" w:hanging="1440"/>
      </w:pPr>
      <w:rPr>
        <w:rFonts w:hint="default"/>
        <w:b w:val="0"/>
      </w:rPr>
    </w:lvl>
    <w:lvl w:ilvl="7">
      <w:start w:val="1"/>
      <w:numFmt w:val="decimal"/>
      <w:lvlText w:val="%1.%2-%3.%4.%5.%6.%7.%8"/>
      <w:lvlJc w:val="left"/>
      <w:pPr>
        <w:ind w:left="2252" w:hanging="1440"/>
      </w:pPr>
      <w:rPr>
        <w:rFonts w:hint="default"/>
        <w:b w:val="0"/>
      </w:rPr>
    </w:lvl>
    <w:lvl w:ilvl="8">
      <w:start w:val="1"/>
      <w:numFmt w:val="decimal"/>
      <w:lvlText w:val="%1.%2-%3.%4.%5.%6.%7.%8.%9"/>
      <w:lvlJc w:val="left"/>
      <w:pPr>
        <w:ind w:left="2728" w:hanging="1800"/>
      </w:pPr>
      <w:rPr>
        <w:rFonts w:hint="default"/>
        <w:b w:val="0"/>
      </w:rPr>
    </w:lvl>
  </w:abstractNum>
  <w:abstractNum w:abstractNumId="22" w15:restartNumberingAfterBreak="0">
    <w:nsid w:val="5273452C"/>
    <w:multiLevelType w:val="hybridMultilevel"/>
    <w:tmpl w:val="13EC827E"/>
    <w:lvl w:ilvl="0" w:tplc="C782718A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8F7109"/>
    <w:multiLevelType w:val="hybridMultilevel"/>
    <w:tmpl w:val="13CCEB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131479"/>
    <w:multiLevelType w:val="hybridMultilevel"/>
    <w:tmpl w:val="449A2D44"/>
    <w:lvl w:ilvl="0" w:tplc="445A8E30">
      <w:start w:val="1"/>
      <w:numFmt w:val="decimal"/>
      <w:lvlText w:val="%1."/>
      <w:lvlJc w:val="left"/>
      <w:pPr>
        <w:ind w:left="862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89034D"/>
    <w:multiLevelType w:val="hybridMultilevel"/>
    <w:tmpl w:val="9CC014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7A781B"/>
    <w:multiLevelType w:val="hybridMultilevel"/>
    <w:tmpl w:val="C5D86C30"/>
    <w:lvl w:ilvl="0" w:tplc="7638BF48">
      <w:start w:val="2"/>
      <w:numFmt w:val="decimal"/>
      <w:lvlText w:val="%1"/>
      <w:lvlJc w:val="left"/>
      <w:pPr>
        <w:ind w:left="54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67" w:hanging="360"/>
      </w:pPr>
    </w:lvl>
    <w:lvl w:ilvl="2" w:tplc="0407001B" w:tentative="1">
      <w:start w:val="1"/>
      <w:numFmt w:val="lowerRoman"/>
      <w:lvlText w:val="%3."/>
      <w:lvlJc w:val="right"/>
      <w:pPr>
        <w:ind w:left="1987" w:hanging="180"/>
      </w:pPr>
    </w:lvl>
    <w:lvl w:ilvl="3" w:tplc="0407000F" w:tentative="1">
      <w:start w:val="1"/>
      <w:numFmt w:val="decimal"/>
      <w:lvlText w:val="%4."/>
      <w:lvlJc w:val="left"/>
      <w:pPr>
        <w:ind w:left="2707" w:hanging="360"/>
      </w:pPr>
    </w:lvl>
    <w:lvl w:ilvl="4" w:tplc="04070019" w:tentative="1">
      <w:start w:val="1"/>
      <w:numFmt w:val="lowerLetter"/>
      <w:lvlText w:val="%5."/>
      <w:lvlJc w:val="left"/>
      <w:pPr>
        <w:ind w:left="3427" w:hanging="360"/>
      </w:pPr>
    </w:lvl>
    <w:lvl w:ilvl="5" w:tplc="0407001B" w:tentative="1">
      <w:start w:val="1"/>
      <w:numFmt w:val="lowerRoman"/>
      <w:lvlText w:val="%6."/>
      <w:lvlJc w:val="right"/>
      <w:pPr>
        <w:ind w:left="4147" w:hanging="180"/>
      </w:pPr>
    </w:lvl>
    <w:lvl w:ilvl="6" w:tplc="0407000F" w:tentative="1">
      <w:start w:val="1"/>
      <w:numFmt w:val="decimal"/>
      <w:lvlText w:val="%7."/>
      <w:lvlJc w:val="left"/>
      <w:pPr>
        <w:ind w:left="4867" w:hanging="360"/>
      </w:pPr>
    </w:lvl>
    <w:lvl w:ilvl="7" w:tplc="04070019" w:tentative="1">
      <w:start w:val="1"/>
      <w:numFmt w:val="lowerLetter"/>
      <w:lvlText w:val="%8."/>
      <w:lvlJc w:val="left"/>
      <w:pPr>
        <w:ind w:left="5587" w:hanging="360"/>
      </w:pPr>
    </w:lvl>
    <w:lvl w:ilvl="8" w:tplc="0407001B" w:tentative="1">
      <w:start w:val="1"/>
      <w:numFmt w:val="lowerRoman"/>
      <w:lvlText w:val="%9."/>
      <w:lvlJc w:val="right"/>
      <w:pPr>
        <w:ind w:left="6307" w:hanging="180"/>
      </w:pPr>
    </w:lvl>
  </w:abstractNum>
  <w:abstractNum w:abstractNumId="27" w15:restartNumberingAfterBreak="0">
    <w:nsid w:val="629D7474"/>
    <w:multiLevelType w:val="hybridMultilevel"/>
    <w:tmpl w:val="C11A9368"/>
    <w:lvl w:ilvl="0" w:tplc="07546D90">
      <w:start w:val="4"/>
      <w:numFmt w:val="decimal"/>
      <w:lvlText w:val="%1."/>
      <w:lvlJc w:val="left"/>
      <w:pPr>
        <w:ind w:left="547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267" w:hanging="360"/>
      </w:pPr>
    </w:lvl>
    <w:lvl w:ilvl="2" w:tplc="0407001B" w:tentative="1">
      <w:start w:val="1"/>
      <w:numFmt w:val="lowerRoman"/>
      <w:lvlText w:val="%3."/>
      <w:lvlJc w:val="right"/>
      <w:pPr>
        <w:ind w:left="1987" w:hanging="180"/>
      </w:pPr>
    </w:lvl>
    <w:lvl w:ilvl="3" w:tplc="0407000F" w:tentative="1">
      <w:start w:val="1"/>
      <w:numFmt w:val="decimal"/>
      <w:lvlText w:val="%4."/>
      <w:lvlJc w:val="left"/>
      <w:pPr>
        <w:ind w:left="2707" w:hanging="360"/>
      </w:pPr>
    </w:lvl>
    <w:lvl w:ilvl="4" w:tplc="04070019" w:tentative="1">
      <w:start w:val="1"/>
      <w:numFmt w:val="lowerLetter"/>
      <w:lvlText w:val="%5."/>
      <w:lvlJc w:val="left"/>
      <w:pPr>
        <w:ind w:left="3427" w:hanging="360"/>
      </w:pPr>
    </w:lvl>
    <w:lvl w:ilvl="5" w:tplc="0407001B" w:tentative="1">
      <w:start w:val="1"/>
      <w:numFmt w:val="lowerRoman"/>
      <w:lvlText w:val="%6."/>
      <w:lvlJc w:val="right"/>
      <w:pPr>
        <w:ind w:left="4147" w:hanging="180"/>
      </w:pPr>
    </w:lvl>
    <w:lvl w:ilvl="6" w:tplc="0407000F" w:tentative="1">
      <w:start w:val="1"/>
      <w:numFmt w:val="decimal"/>
      <w:lvlText w:val="%7."/>
      <w:lvlJc w:val="left"/>
      <w:pPr>
        <w:ind w:left="4867" w:hanging="360"/>
      </w:pPr>
    </w:lvl>
    <w:lvl w:ilvl="7" w:tplc="04070019" w:tentative="1">
      <w:start w:val="1"/>
      <w:numFmt w:val="lowerLetter"/>
      <w:lvlText w:val="%8."/>
      <w:lvlJc w:val="left"/>
      <w:pPr>
        <w:ind w:left="5587" w:hanging="360"/>
      </w:pPr>
    </w:lvl>
    <w:lvl w:ilvl="8" w:tplc="0407001B" w:tentative="1">
      <w:start w:val="1"/>
      <w:numFmt w:val="lowerRoman"/>
      <w:lvlText w:val="%9."/>
      <w:lvlJc w:val="right"/>
      <w:pPr>
        <w:ind w:left="6307" w:hanging="180"/>
      </w:pPr>
    </w:lvl>
  </w:abstractNum>
  <w:abstractNum w:abstractNumId="28" w15:restartNumberingAfterBreak="0">
    <w:nsid w:val="63F32266"/>
    <w:multiLevelType w:val="multilevel"/>
    <w:tmpl w:val="D8445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A910FFD"/>
    <w:multiLevelType w:val="hybridMultilevel"/>
    <w:tmpl w:val="71702EC0"/>
    <w:lvl w:ilvl="0" w:tplc="453A2A76">
      <w:start w:val="1"/>
      <w:numFmt w:val="decimal"/>
      <w:lvlText w:val="%1."/>
      <w:lvlJc w:val="left"/>
      <w:pPr>
        <w:ind w:left="2528" w:hanging="360"/>
      </w:pPr>
      <w:rPr>
        <w:rFonts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ind w:left="324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96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68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40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12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84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56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288" w:hanging="180"/>
      </w:pPr>
      <w:rPr>
        <w:rFonts w:cs="Times New Roman"/>
      </w:rPr>
    </w:lvl>
  </w:abstractNum>
  <w:abstractNum w:abstractNumId="30" w15:restartNumberingAfterBreak="0">
    <w:nsid w:val="6D7733A1"/>
    <w:multiLevelType w:val="hybridMultilevel"/>
    <w:tmpl w:val="F7B0D2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1E4BB9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46771A8"/>
    <w:multiLevelType w:val="hybridMultilevel"/>
    <w:tmpl w:val="08D05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753C4B4C"/>
    <w:multiLevelType w:val="hybridMultilevel"/>
    <w:tmpl w:val="D36C5472"/>
    <w:lvl w:ilvl="0" w:tplc="34786D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DD3BA6"/>
    <w:multiLevelType w:val="hybridMultilevel"/>
    <w:tmpl w:val="2E3C061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5971B5"/>
    <w:multiLevelType w:val="hybridMultilevel"/>
    <w:tmpl w:val="F15AA5B0"/>
    <w:lvl w:ilvl="0" w:tplc="0809000F">
      <w:start w:val="1"/>
      <w:numFmt w:val="decimal"/>
      <w:lvlText w:val="%1."/>
      <w:lvlJc w:val="left"/>
      <w:pPr>
        <w:ind w:left="513" w:hanging="360"/>
      </w:pPr>
    </w:lvl>
    <w:lvl w:ilvl="1" w:tplc="08090019" w:tentative="1">
      <w:start w:val="1"/>
      <w:numFmt w:val="lowerLetter"/>
      <w:lvlText w:val="%2."/>
      <w:lvlJc w:val="left"/>
      <w:pPr>
        <w:ind w:left="1233" w:hanging="360"/>
      </w:pPr>
    </w:lvl>
    <w:lvl w:ilvl="2" w:tplc="0809001B" w:tentative="1">
      <w:start w:val="1"/>
      <w:numFmt w:val="lowerRoman"/>
      <w:lvlText w:val="%3."/>
      <w:lvlJc w:val="right"/>
      <w:pPr>
        <w:ind w:left="1953" w:hanging="180"/>
      </w:pPr>
    </w:lvl>
    <w:lvl w:ilvl="3" w:tplc="0809000F" w:tentative="1">
      <w:start w:val="1"/>
      <w:numFmt w:val="decimal"/>
      <w:lvlText w:val="%4."/>
      <w:lvlJc w:val="left"/>
      <w:pPr>
        <w:ind w:left="2673" w:hanging="360"/>
      </w:pPr>
    </w:lvl>
    <w:lvl w:ilvl="4" w:tplc="08090019" w:tentative="1">
      <w:start w:val="1"/>
      <w:numFmt w:val="lowerLetter"/>
      <w:lvlText w:val="%5."/>
      <w:lvlJc w:val="left"/>
      <w:pPr>
        <w:ind w:left="3393" w:hanging="360"/>
      </w:pPr>
    </w:lvl>
    <w:lvl w:ilvl="5" w:tplc="0809001B" w:tentative="1">
      <w:start w:val="1"/>
      <w:numFmt w:val="lowerRoman"/>
      <w:lvlText w:val="%6."/>
      <w:lvlJc w:val="right"/>
      <w:pPr>
        <w:ind w:left="4113" w:hanging="180"/>
      </w:pPr>
    </w:lvl>
    <w:lvl w:ilvl="6" w:tplc="0809000F" w:tentative="1">
      <w:start w:val="1"/>
      <w:numFmt w:val="decimal"/>
      <w:lvlText w:val="%7."/>
      <w:lvlJc w:val="left"/>
      <w:pPr>
        <w:ind w:left="4833" w:hanging="360"/>
      </w:pPr>
    </w:lvl>
    <w:lvl w:ilvl="7" w:tplc="08090019" w:tentative="1">
      <w:start w:val="1"/>
      <w:numFmt w:val="lowerLetter"/>
      <w:lvlText w:val="%8."/>
      <w:lvlJc w:val="left"/>
      <w:pPr>
        <w:ind w:left="5553" w:hanging="360"/>
      </w:pPr>
    </w:lvl>
    <w:lvl w:ilvl="8" w:tplc="0809001B" w:tentative="1">
      <w:start w:val="1"/>
      <w:numFmt w:val="lowerRoman"/>
      <w:lvlText w:val="%9."/>
      <w:lvlJc w:val="right"/>
      <w:pPr>
        <w:ind w:left="6273" w:hanging="180"/>
      </w:pPr>
    </w:lvl>
  </w:abstractNum>
  <w:num w:numId="1" w16cid:durableId="369841825">
    <w:abstractNumId w:val="12"/>
  </w:num>
  <w:num w:numId="2" w16cid:durableId="452598519">
    <w:abstractNumId w:val="20"/>
  </w:num>
  <w:num w:numId="3" w16cid:durableId="1206719128">
    <w:abstractNumId w:val="16"/>
  </w:num>
  <w:num w:numId="4" w16cid:durableId="1854148695">
    <w:abstractNumId w:val="5"/>
  </w:num>
  <w:num w:numId="5" w16cid:durableId="397090364">
    <w:abstractNumId w:val="1"/>
  </w:num>
  <w:num w:numId="6" w16cid:durableId="1376124941">
    <w:abstractNumId w:val="30"/>
  </w:num>
  <w:num w:numId="7" w16cid:durableId="1855531353">
    <w:abstractNumId w:val="2"/>
  </w:num>
  <w:num w:numId="8" w16cid:durableId="109397802">
    <w:abstractNumId w:val="29"/>
  </w:num>
  <w:num w:numId="9" w16cid:durableId="56421888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62154362">
    <w:abstractNumId w:val="26"/>
  </w:num>
  <w:num w:numId="11" w16cid:durableId="1989479867">
    <w:abstractNumId w:val="27"/>
  </w:num>
  <w:num w:numId="12" w16cid:durableId="1183857380">
    <w:abstractNumId w:val="32"/>
  </w:num>
  <w:num w:numId="13" w16cid:durableId="1309555446">
    <w:abstractNumId w:val="4"/>
  </w:num>
  <w:num w:numId="14" w16cid:durableId="1696806465">
    <w:abstractNumId w:val="14"/>
  </w:num>
  <w:num w:numId="15" w16cid:durableId="529026615">
    <w:abstractNumId w:val="0"/>
  </w:num>
  <w:num w:numId="16" w16cid:durableId="669062023">
    <w:abstractNumId w:val="6"/>
  </w:num>
  <w:num w:numId="17" w16cid:durableId="1548030244">
    <w:abstractNumId w:val="31"/>
  </w:num>
  <w:num w:numId="18" w16cid:durableId="812990495">
    <w:abstractNumId w:val="9"/>
  </w:num>
  <w:num w:numId="19" w16cid:durableId="154029528">
    <w:abstractNumId w:val="23"/>
  </w:num>
  <w:num w:numId="20" w16cid:durableId="807740834">
    <w:abstractNumId w:val="19"/>
  </w:num>
  <w:num w:numId="21" w16cid:durableId="643319969">
    <w:abstractNumId w:val="21"/>
  </w:num>
  <w:num w:numId="22" w16cid:durableId="312636699">
    <w:abstractNumId w:val="3"/>
  </w:num>
  <w:num w:numId="23" w16cid:durableId="1398357021">
    <w:abstractNumId w:val="33"/>
  </w:num>
  <w:num w:numId="24" w16cid:durableId="858472437">
    <w:abstractNumId w:val="22"/>
  </w:num>
  <w:num w:numId="25" w16cid:durableId="107532313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411006289">
    <w:abstractNumId w:val="17"/>
  </w:num>
  <w:num w:numId="27" w16cid:durableId="686760715">
    <w:abstractNumId w:val="8"/>
  </w:num>
  <w:num w:numId="28" w16cid:durableId="857542776">
    <w:abstractNumId w:val="34"/>
  </w:num>
  <w:num w:numId="29" w16cid:durableId="260992421">
    <w:abstractNumId w:val="7"/>
  </w:num>
  <w:num w:numId="30" w16cid:durableId="1381709089">
    <w:abstractNumId w:val="25"/>
  </w:num>
  <w:num w:numId="31" w16cid:durableId="826166992">
    <w:abstractNumId w:val="13"/>
  </w:num>
  <w:num w:numId="32" w16cid:durableId="1776712716">
    <w:abstractNumId w:val="15"/>
  </w:num>
  <w:num w:numId="33" w16cid:durableId="475953974">
    <w:abstractNumId w:val="11"/>
  </w:num>
  <w:num w:numId="34" w16cid:durableId="1529490233">
    <w:abstractNumId w:val="24"/>
  </w:num>
  <w:num w:numId="35" w16cid:durableId="300504984">
    <w:abstractNumId w:val="18"/>
  </w:num>
  <w:num w:numId="36" w16cid:durableId="1839340876">
    <w:abstractNumId w:val="28"/>
  </w:num>
  <w:num w:numId="37" w16cid:durableId="921597105">
    <w:abstractNumId w:val="10"/>
  </w:num>
  <w:num w:numId="38" w16cid:durableId="31707580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Q2NTIwtTQ1MbY0MTBT0lEKTi0uzszPAykwrAUAEJqIpywAAAA="/>
  </w:docVars>
  <w:rsids>
    <w:rsidRoot w:val="00184C53"/>
    <w:rsid w:val="00005E37"/>
    <w:rsid w:val="0000678A"/>
    <w:rsid w:val="00010340"/>
    <w:rsid w:val="000119BE"/>
    <w:rsid w:val="00013517"/>
    <w:rsid w:val="0001386A"/>
    <w:rsid w:val="00013CDF"/>
    <w:rsid w:val="00014335"/>
    <w:rsid w:val="000173C8"/>
    <w:rsid w:val="00024C18"/>
    <w:rsid w:val="000255D1"/>
    <w:rsid w:val="00030387"/>
    <w:rsid w:val="00030C93"/>
    <w:rsid w:val="0003198D"/>
    <w:rsid w:val="000326A2"/>
    <w:rsid w:val="00034A57"/>
    <w:rsid w:val="00034D22"/>
    <w:rsid w:val="00036B80"/>
    <w:rsid w:val="00042532"/>
    <w:rsid w:val="000440AF"/>
    <w:rsid w:val="000452FF"/>
    <w:rsid w:val="000468D4"/>
    <w:rsid w:val="00052D64"/>
    <w:rsid w:val="000535D9"/>
    <w:rsid w:val="00054C3B"/>
    <w:rsid w:val="000613AE"/>
    <w:rsid w:val="000677DD"/>
    <w:rsid w:val="00071284"/>
    <w:rsid w:val="0007304E"/>
    <w:rsid w:val="000737C8"/>
    <w:rsid w:val="0007699A"/>
    <w:rsid w:val="0008193E"/>
    <w:rsid w:val="00081B7A"/>
    <w:rsid w:val="00081CEC"/>
    <w:rsid w:val="00083BD8"/>
    <w:rsid w:val="000856C0"/>
    <w:rsid w:val="00090357"/>
    <w:rsid w:val="0009444A"/>
    <w:rsid w:val="000A1DBB"/>
    <w:rsid w:val="000A40CC"/>
    <w:rsid w:val="000A45C0"/>
    <w:rsid w:val="000B2BF7"/>
    <w:rsid w:val="000B3100"/>
    <w:rsid w:val="000B4914"/>
    <w:rsid w:val="000B5BCF"/>
    <w:rsid w:val="000B60C1"/>
    <w:rsid w:val="000C3AA9"/>
    <w:rsid w:val="000C7F6C"/>
    <w:rsid w:val="000D1075"/>
    <w:rsid w:val="000E0214"/>
    <w:rsid w:val="000E5278"/>
    <w:rsid w:val="000F0271"/>
    <w:rsid w:val="000F1D11"/>
    <w:rsid w:val="000F45E1"/>
    <w:rsid w:val="000F7301"/>
    <w:rsid w:val="00102C40"/>
    <w:rsid w:val="0010372F"/>
    <w:rsid w:val="00106B78"/>
    <w:rsid w:val="00111914"/>
    <w:rsid w:val="0011395C"/>
    <w:rsid w:val="00120873"/>
    <w:rsid w:val="00120F58"/>
    <w:rsid w:val="001211B0"/>
    <w:rsid w:val="0012309A"/>
    <w:rsid w:val="0012522C"/>
    <w:rsid w:val="00127B3A"/>
    <w:rsid w:val="00137197"/>
    <w:rsid w:val="00141B7E"/>
    <w:rsid w:val="001446F3"/>
    <w:rsid w:val="0015069C"/>
    <w:rsid w:val="00155084"/>
    <w:rsid w:val="0015615C"/>
    <w:rsid w:val="0015650E"/>
    <w:rsid w:val="0015698D"/>
    <w:rsid w:val="00157C11"/>
    <w:rsid w:val="00173805"/>
    <w:rsid w:val="0017450A"/>
    <w:rsid w:val="001748A8"/>
    <w:rsid w:val="001834B5"/>
    <w:rsid w:val="00184C53"/>
    <w:rsid w:val="00191F09"/>
    <w:rsid w:val="001943FA"/>
    <w:rsid w:val="00195FA3"/>
    <w:rsid w:val="001A0B07"/>
    <w:rsid w:val="001A1A6C"/>
    <w:rsid w:val="001A3D28"/>
    <w:rsid w:val="001A3F46"/>
    <w:rsid w:val="001A52B2"/>
    <w:rsid w:val="001A6B11"/>
    <w:rsid w:val="001B1148"/>
    <w:rsid w:val="001B1F37"/>
    <w:rsid w:val="001B2CAF"/>
    <w:rsid w:val="001B600F"/>
    <w:rsid w:val="001C62EC"/>
    <w:rsid w:val="001C7F38"/>
    <w:rsid w:val="001D0177"/>
    <w:rsid w:val="001D7B90"/>
    <w:rsid w:val="001E0908"/>
    <w:rsid w:val="001E32F5"/>
    <w:rsid w:val="001E3857"/>
    <w:rsid w:val="001E4A0D"/>
    <w:rsid w:val="001E713E"/>
    <w:rsid w:val="001F27EA"/>
    <w:rsid w:val="001F2931"/>
    <w:rsid w:val="001F3B54"/>
    <w:rsid w:val="0020110E"/>
    <w:rsid w:val="00201BFB"/>
    <w:rsid w:val="00204A80"/>
    <w:rsid w:val="0021063C"/>
    <w:rsid w:val="00215CB5"/>
    <w:rsid w:val="00221E1D"/>
    <w:rsid w:val="0022262C"/>
    <w:rsid w:val="00224DE0"/>
    <w:rsid w:val="00226517"/>
    <w:rsid w:val="00230F09"/>
    <w:rsid w:val="00231395"/>
    <w:rsid w:val="00231614"/>
    <w:rsid w:val="00232BD2"/>
    <w:rsid w:val="0023309A"/>
    <w:rsid w:val="0023477F"/>
    <w:rsid w:val="0024234D"/>
    <w:rsid w:val="002437D0"/>
    <w:rsid w:val="00246068"/>
    <w:rsid w:val="0025439E"/>
    <w:rsid w:val="00254872"/>
    <w:rsid w:val="00256BD1"/>
    <w:rsid w:val="00260402"/>
    <w:rsid w:val="00263138"/>
    <w:rsid w:val="0026510F"/>
    <w:rsid w:val="00267858"/>
    <w:rsid w:val="00270DEF"/>
    <w:rsid w:val="00276A0D"/>
    <w:rsid w:val="002827A2"/>
    <w:rsid w:val="00291E4D"/>
    <w:rsid w:val="00294186"/>
    <w:rsid w:val="00296CF1"/>
    <w:rsid w:val="002A487A"/>
    <w:rsid w:val="002A58DD"/>
    <w:rsid w:val="002B20D0"/>
    <w:rsid w:val="002B2761"/>
    <w:rsid w:val="002B5060"/>
    <w:rsid w:val="002B76D0"/>
    <w:rsid w:val="002C030E"/>
    <w:rsid w:val="002C127F"/>
    <w:rsid w:val="002C1C58"/>
    <w:rsid w:val="002C357E"/>
    <w:rsid w:val="002C3ED0"/>
    <w:rsid w:val="002C475B"/>
    <w:rsid w:val="002C4C1B"/>
    <w:rsid w:val="002C619D"/>
    <w:rsid w:val="002C7018"/>
    <w:rsid w:val="002D63D4"/>
    <w:rsid w:val="002E11E2"/>
    <w:rsid w:val="002E6D0B"/>
    <w:rsid w:val="002F0DB6"/>
    <w:rsid w:val="003028FC"/>
    <w:rsid w:val="00305C5B"/>
    <w:rsid w:val="00306251"/>
    <w:rsid w:val="00306788"/>
    <w:rsid w:val="003108B5"/>
    <w:rsid w:val="00310AB5"/>
    <w:rsid w:val="0031459C"/>
    <w:rsid w:val="00316EEA"/>
    <w:rsid w:val="00317D32"/>
    <w:rsid w:val="00321CF1"/>
    <w:rsid w:val="00322226"/>
    <w:rsid w:val="00324FE2"/>
    <w:rsid w:val="0032637D"/>
    <w:rsid w:val="003312D3"/>
    <w:rsid w:val="00334DC2"/>
    <w:rsid w:val="00345E9D"/>
    <w:rsid w:val="00346C26"/>
    <w:rsid w:val="00354761"/>
    <w:rsid w:val="0036084F"/>
    <w:rsid w:val="0036425D"/>
    <w:rsid w:val="003658B0"/>
    <w:rsid w:val="00366D31"/>
    <w:rsid w:val="00371034"/>
    <w:rsid w:val="00371B32"/>
    <w:rsid w:val="00372D48"/>
    <w:rsid w:val="00375E92"/>
    <w:rsid w:val="003768F7"/>
    <w:rsid w:val="00377439"/>
    <w:rsid w:val="003777BB"/>
    <w:rsid w:val="00384C1F"/>
    <w:rsid w:val="00384FDD"/>
    <w:rsid w:val="0039074D"/>
    <w:rsid w:val="00391BB6"/>
    <w:rsid w:val="00392D52"/>
    <w:rsid w:val="00393A92"/>
    <w:rsid w:val="00396D46"/>
    <w:rsid w:val="00397CCB"/>
    <w:rsid w:val="003A0886"/>
    <w:rsid w:val="003A4CBB"/>
    <w:rsid w:val="003A700A"/>
    <w:rsid w:val="003B1B08"/>
    <w:rsid w:val="003B3E76"/>
    <w:rsid w:val="003C2053"/>
    <w:rsid w:val="003C708E"/>
    <w:rsid w:val="003C7A06"/>
    <w:rsid w:val="003D0B64"/>
    <w:rsid w:val="003D13AA"/>
    <w:rsid w:val="003D1624"/>
    <w:rsid w:val="003E4AA9"/>
    <w:rsid w:val="003E50C4"/>
    <w:rsid w:val="003E5653"/>
    <w:rsid w:val="003E5840"/>
    <w:rsid w:val="003E7C69"/>
    <w:rsid w:val="003F3BF6"/>
    <w:rsid w:val="003F5030"/>
    <w:rsid w:val="00403520"/>
    <w:rsid w:val="0040586C"/>
    <w:rsid w:val="00405A7E"/>
    <w:rsid w:val="0040613B"/>
    <w:rsid w:val="004071A8"/>
    <w:rsid w:val="00407605"/>
    <w:rsid w:val="00413122"/>
    <w:rsid w:val="00417E2D"/>
    <w:rsid w:val="00420EE4"/>
    <w:rsid w:val="00420F0D"/>
    <w:rsid w:val="00423238"/>
    <w:rsid w:val="00423C4B"/>
    <w:rsid w:val="00431106"/>
    <w:rsid w:val="004351AD"/>
    <w:rsid w:val="00436173"/>
    <w:rsid w:val="00436409"/>
    <w:rsid w:val="004405EB"/>
    <w:rsid w:val="00441AB9"/>
    <w:rsid w:val="00441F43"/>
    <w:rsid w:val="00442E43"/>
    <w:rsid w:val="00443DB7"/>
    <w:rsid w:val="00444C5D"/>
    <w:rsid w:val="00446A53"/>
    <w:rsid w:val="00451F2C"/>
    <w:rsid w:val="00452A4F"/>
    <w:rsid w:val="00456685"/>
    <w:rsid w:val="00456776"/>
    <w:rsid w:val="00456D1F"/>
    <w:rsid w:val="004612E7"/>
    <w:rsid w:val="004634B8"/>
    <w:rsid w:val="0047145E"/>
    <w:rsid w:val="004733D8"/>
    <w:rsid w:val="00475578"/>
    <w:rsid w:val="00476450"/>
    <w:rsid w:val="004810A4"/>
    <w:rsid w:val="0048111D"/>
    <w:rsid w:val="00483AF1"/>
    <w:rsid w:val="00483E02"/>
    <w:rsid w:val="004849AD"/>
    <w:rsid w:val="00487D88"/>
    <w:rsid w:val="00490931"/>
    <w:rsid w:val="004914D6"/>
    <w:rsid w:val="004948A0"/>
    <w:rsid w:val="004A1CF2"/>
    <w:rsid w:val="004A55A5"/>
    <w:rsid w:val="004A5EBF"/>
    <w:rsid w:val="004B294D"/>
    <w:rsid w:val="004B667B"/>
    <w:rsid w:val="004B7D3C"/>
    <w:rsid w:val="004C0346"/>
    <w:rsid w:val="004C11EA"/>
    <w:rsid w:val="004C1452"/>
    <w:rsid w:val="004C1855"/>
    <w:rsid w:val="004C2EB1"/>
    <w:rsid w:val="004C3575"/>
    <w:rsid w:val="004C3F15"/>
    <w:rsid w:val="004C4059"/>
    <w:rsid w:val="004C6628"/>
    <w:rsid w:val="004C6D9F"/>
    <w:rsid w:val="004C6F99"/>
    <w:rsid w:val="004C7A7A"/>
    <w:rsid w:val="004D1E96"/>
    <w:rsid w:val="004D4899"/>
    <w:rsid w:val="004D4B49"/>
    <w:rsid w:val="004D4EF2"/>
    <w:rsid w:val="004E67B7"/>
    <w:rsid w:val="004E7507"/>
    <w:rsid w:val="004F0BE4"/>
    <w:rsid w:val="004F53C6"/>
    <w:rsid w:val="004F6D2D"/>
    <w:rsid w:val="00501605"/>
    <w:rsid w:val="00504300"/>
    <w:rsid w:val="00513042"/>
    <w:rsid w:val="00513497"/>
    <w:rsid w:val="00513668"/>
    <w:rsid w:val="00516539"/>
    <w:rsid w:val="0051709E"/>
    <w:rsid w:val="00517A74"/>
    <w:rsid w:val="00520068"/>
    <w:rsid w:val="00526785"/>
    <w:rsid w:val="005330C1"/>
    <w:rsid w:val="00533BE2"/>
    <w:rsid w:val="005354DF"/>
    <w:rsid w:val="00537614"/>
    <w:rsid w:val="00540C24"/>
    <w:rsid w:val="005424CC"/>
    <w:rsid w:val="00542640"/>
    <w:rsid w:val="005433F5"/>
    <w:rsid w:val="005468E2"/>
    <w:rsid w:val="005472D5"/>
    <w:rsid w:val="005511A0"/>
    <w:rsid w:val="005522D2"/>
    <w:rsid w:val="005533C1"/>
    <w:rsid w:val="005548EE"/>
    <w:rsid w:val="005550F9"/>
    <w:rsid w:val="00561A9C"/>
    <w:rsid w:val="005627AB"/>
    <w:rsid w:val="00564399"/>
    <w:rsid w:val="005662A2"/>
    <w:rsid w:val="00572BCD"/>
    <w:rsid w:val="00574BE2"/>
    <w:rsid w:val="00585D43"/>
    <w:rsid w:val="00590BEF"/>
    <w:rsid w:val="00592FD1"/>
    <w:rsid w:val="005941F0"/>
    <w:rsid w:val="005972E3"/>
    <w:rsid w:val="005A3F63"/>
    <w:rsid w:val="005A41A4"/>
    <w:rsid w:val="005A4E4A"/>
    <w:rsid w:val="005A6DDE"/>
    <w:rsid w:val="005B433E"/>
    <w:rsid w:val="005B4CF4"/>
    <w:rsid w:val="005B5850"/>
    <w:rsid w:val="005B6FCF"/>
    <w:rsid w:val="005B7BA6"/>
    <w:rsid w:val="005C21DA"/>
    <w:rsid w:val="005C42A7"/>
    <w:rsid w:val="005D1C01"/>
    <w:rsid w:val="005E2474"/>
    <w:rsid w:val="005F0DAB"/>
    <w:rsid w:val="005F38B5"/>
    <w:rsid w:val="005F4CEA"/>
    <w:rsid w:val="00603BE0"/>
    <w:rsid w:val="00606302"/>
    <w:rsid w:val="006076ED"/>
    <w:rsid w:val="0061269A"/>
    <w:rsid w:val="0061613E"/>
    <w:rsid w:val="0061639F"/>
    <w:rsid w:val="006171B9"/>
    <w:rsid w:val="00617800"/>
    <w:rsid w:val="006259D8"/>
    <w:rsid w:val="0062745F"/>
    <w:rsid w:val="0062756F"/>
    <w:rsid w:val="00627F33"/>
    <w:rsid w:val="00632732"/>
    <w:rsid w:val="00636C93"/>
    <w:rsid w:val="006401F3"/>
    <w:rsid w:val="00640DBD"/>
    <w:rsid w:val="00641D99"/>
    <w:rsid w:val="00642FD0"/>
    <w:rsid w:val="006436B2"/>
    <w:rsid w:val="00643733"/>
    <w:rsid w:val="00644CDC"/>
    <w:rsid w:val="00653C3C"/>
    <w:rsid w:val="00654927"/>
    <w:rsid w:val="00654F13"/>
    <w:rsid w:val="00657452"/>
    <w:rsid w:val="0066235E"/>
    <w:rsid w:val="00671636"/>
    <w:rsid w:val="00672873"/>
    <w:rsid w:val="00672FB0"/>
    <w:rsid w:val="006755B7"/>
    <w:rsid w:val="00680E51"/>
    <w:rsid w:val="0068434B"/>
    <w:rsid w:val="00684681"/>
    <w:rsid w:val="00684F6C"/>
    <w:rsid w:val="00684FDC"/>
    <w:rsid w:val="00685619"/>
    <w:rsid w:val="0068687C"/>
    <w:rsid w:val="00686EE8"/>
    <w:rsid w:val="006925D4"/>
    <w:rsid w:val="00693E83"/>
    <w:rsid w:val="00693F8A"/>
    <w:rsid w:val="006A05F1"/>
    <w:rsid w:val="006A28EE"/>
    <w:rsid w:val="006A46AC"/>
    <w:rsid w:val="006A76CC"/>
    <w:rsid w:val="006B0FB4"/>
    <w:rsid w:val="006B4DA3"/>
    <w:rsid w:val="006B56D7"/>
    <w:rsid w:val="006B71E9"/>
    <w:rsid w:val="006C3B34"/>
    <w:rsid w:val="006D0E6B"/>
    <w:rsid w:val="006D2CAB"/>
    <w:rsid w:val="006E07DC"/>
    <w:rsid w:val="006E156B"/>
    <w:rsid w:val="006E341D"/>
    <w:rsid w:val="006E6280"/>
    <w:rsid w:val="006E7AB7"/>
    <w:rsid w:val="006F0884"/>
    <w:rsid w:val="006F1704"/>
    <w:rsid w:val="006F1FA3"/>
    <w:rsid w:val="006F1FD1"/>
    <w:rsid w:val="006F4066"/>
    <w:rsid w:val="006F4806"/>
    <w:rsid w:val="00701D73"/>
    <w:rsid w:val="00702391"/>
    <w:rsid w:val="00713676"/>
    <w:rsid w:val="0071397D"/>
    <w:rsid w:val="00713AF7"/>
    <w:rsid w:val="00716482"/>
    <w:rsid w:val="00716A9C"/>
    <w:rsid w:val="007200BE"/>
    <w:rsid w:val="00720594"/>
    <w:rsid w:val="00723D49"/>
    <w:rsid w:val="00733F1E"/>
    <w:rsid w:val="00734E85"/>
    <w:rsid w:val="007358FB"/>
    <w:rsid w:val="007359FA"/>
    <w:rsid w:val="007360A7"/>
    <w:rsid w:val="00741EFB"/>
    <w:rsid w:val="007450C5"/>
    <w:rsid w:val="007472F4"/>
    <w:rsid w:val="0075003F"/>
    <w:rsid w:val="00751FFA"/>
    <w:rsid w:val="00763CC0"/>
    <w:rsid w:val="00764819"/>
    <w:rsid w:val="0077144C"/>
    <w:rsid w:val="00774D27"/>
    <w:rsid w:val="00775A08"/>
    <w:rsid w:val="007805EB"/>
    <w:rsid w:val="0078198D"/>
    <w:rsid w:val="00787CA4"/>
    <w:rsid w:val="0079014E"/>
    <w:rsid w:val="00797E5D"/>
    <w:rsid w:val="007A1474"/>
    <w:rsid w:val="007A1EF7"/>
    <w:rsid w:val="007A379A"/>
    <w:rsid w:val="007A7053"/>
    <w:rsid w:val="007B36F2"/>
    <w:rsid w:val="007B3F84"/>
    <w:rsid w:val="007B663A"/>
    <w:rsid w:val="007B6C8C"/>
    <w:rsid w:val="007C3769"/>
    <w:rsid w:val="007C57BF"/>
    <w:rsid w:val="007C6E26"/>
    <w:rsid w:val="007C7D2F"/>
    <w:rsid w:val="007D02EB"/>
    <w:rsid w:val="007D212A"/>
    <w:rsid w:val="007D6324"/>
    <w:rsid w:val="007E17A0"/>
    <w:rsid w:val="007E5BAF"/>
    <w:rsid w:val="007F237D"/>
    <w:rsid w:val="007F6446"/>
    <w:rsid w:val="007F6F1D"/>
    <w:rsid w:val="007F7773"/>
    <w:rsid w:val="0080042B"/>
    <w:rsid w:val="008031ED"/>
    <w:rsid w:val="00805D47"/>
    <w:rsid w:val="00810266"/>
    <w:rsid w:val="00810B95"/>
    <w:rsid w:val="0082319C"/>
    <w:rsid w:val="008233EF"/>
    <w:rsid w:val="008246E2"/>
    <w:rsid w:val="00824FEF"/>
    <w:rsid w:val="008309B9"/>
    <w:rsid w:val="008316B5"/>
    <w:rsid w:val="008327BD"/>
    <w:rsid w:val="00834C09"/>
    <w:rsid w:val="00834FC1"/>
    <w:rsid w:val="0083764C"/>
    <w:rsid w:val="00840D07"/>
    <w:rsid w:val="00842547"/>
    <w:rsid w:val="00847FCA"/>
    <w:rsid w:val="00852A1D"/>
    <w:rsid w:val="00852E3E"/>
    <w:rsid w:val="0085482D"/>
    <w:rsid w:val="00854FC1"/>
    <w:rsid w:val="008552C8"/>
    <w:rsid w:val="00857669"/>
    <w:rsid w:val="008609E1"/>
    <w:rsid w:val="00863676"/>
    <w:rsid w:val="00864077"/>
    <w:rsid w:val="0087175F"/>
    <w:rsid w:val="008723D8"/>
    <w:rsid w:val="008732CF"/>
    <w:rsid w:val="00876ECC"/>
    <w:rsid w:val="00877606"/>
    <w:rsid w:val="00883879"/>
    <w:rsid w:val="00884B89"/>
    <w:rsid w:val="00887051"/>
    <w:rsid w:val="00892E92"/>
    <w:rsid w:val="0089404E"/>
    <w:rsid w:val="008A06AC"/>
    <w:rsid w:val="008A5ED3"/>
    <w:rsid w:val="008A6CBF"/>
    <w:rsid w:val="008B0E11"/>
    <w:rsid w:val="008B3878"/>
    <w:rsid w:val="008B6BA1"/>
    <w:rsid w:val="008C0692"/>
    <w:rsid w:val="008C19F8"/>
    <w:rsid w:val="008C1BA3"/>
    <w:rsid w:val="008C2E67"/>
    <w:rsid w:val="008C3B7A"/>
    <w:rsid w:val="008C5E98"/>
    <w:rsid w:val="008D01F7"/>
    <w:rsid w:val="008D38AB"/>
    <w:rsid w:val="008D4A93"/>
    <w:rsid w:val="008D65DD"/>
    <w:rsid w:val="008E31C0"/>
    <w:rsid w:val="008E6D1F"/>
    <w:rsid w:val="008F0CA2"/>
    <w:rsid w:val="009007D3"/>
    <w:rsid w:val="00901BA2"/>
    <w:rsid w:val="0090432C"/>
    <w:rsid w:val="00906BE2"/>
    <w:rsid w:val="0091032C"/>
    <w:rsid w:val="0091205A"/>
    <w:rsid w:val="00914811"/>
    <w:rsid w:val="009167EF"/>
    <w:rsid w:val="0092127D"/>
    <w:rsid w:val="0092736E"/>
    <w:rsid w:val="00931B3C"/>
    <w:rsid w:val="009327EB"/>
    <w:rsid w:val="00932E87"/>
    <w:rsid w:val="00933613"/>
    <w:rsid w:val="00935D8F"/>
    <w:rsid w:val="009520B3"/>
    <w:rsid w:val="009522C3"/>
    <w:rsid w:val="00952CFF"/>
    <w:rsid w:val="00957EBE"/>
    <w:rsid w:val="00962267"/>
    <w:rsid w:val="009657C6"/>
    <w:rsid w:val="00967FB0"/>
    <w:rsid w:val="00973451"/>
    <w:rsid w:val="0097347C"/>
    <w:rsid w:val="009748E4"/>
    <w:rsid w:val="00974C6D"/>
    <w:rsid w:val="00976816"/>
    <w:rsid w:val="0097764F"/>
    <w:rsid w:val="00980526"/>
    <w:rsid w:val="009840B4"/>
    <w:rsid w:val="00986A55"/>
    <w:rsid w:val="00987BDF"/>
    <w:rsid w:val="009941EE"/>
    <w:rsid w:val="009948E5"/>
    <w:rsid w:val="00997CAB"/>
    <w:rsid w:val="009A0A30"/>
    <w:rsid w:val="009A1056"/>
    <w:rsid w:val="009A16F5"/>
    <w:rsid w:val="009A4BED"/>
    <w:rsid w:val="009A673F"/>
    <w:rsid w:val="009B11E1"/>
    <w:rsid w:val="009B612F"/>
    <w:rsid w:val="009C256B"/>
    <w:rsid w:val="009C2EC4"/>
    <w:rsid w:val="009C3AF6"/>
    <w:rsid w:val="009C5703"/>
    <w:rsid w:val="009C7163"/>
    <w:rsid w:val="009D4BEA"/>
    <w:rsid w:val="009E0298"/>
    <w:rsid w:val="009E0B74"/>
    <w:rsid w:val="009E61DD"/>
    <w:rsid w:val="009E6A76"/>
    <w:rsid w:val="00A00C98"/>
    <w:rsid w:val="00A07119"/>
    <w:rsid w:val="00A07BE5"/>
    <w:rsid w:val="00A1331D"/>
    <w:rsid w:val="00A13C83"/>
    <w:rsid w:val="00A13F33"/>
    <w:rsid w:val="00A16096"/>
    <w:rsid w:val="00A170E4"/>
    <w:rsid w:val="00A22F7A"/>
    <w:rsid w:val="00A23D1B"/>
    <w:rsid w:val="00A26581"/>
    <w:rsid w:val="00A26784"/>
    <w:rsid w:val="00A26984"/>
    <w:rsid w:val="00A31081"/>
    <w:rsid w:val="00A31660"/>
    <w:rsid w:val="00A34160"/>
    <w:rsid w:val="00A435BD"/>
    <w:rsid w:val="00A4587D"/>
    <w:rsid w:val="00A5496E"/>
    <w:rsid w:val="00A54C36"/>
    <w:rsid w:val="00A555AF"/>
    <w:rsid w:val="00A55C91"/>
    <w:rsid w:val="00A5693E"/>
    <w:rsid w:val="00A60BB0"/>
    <w:rsid w:val="00A642B9"/>
    <w:rsid w:val="00A65750"/>
    <w:rsid w:val="00A7107E"/>
    <w:rsid w:val="00A71C16"/>
    <w:rsid w:val="00A71F4E"/>
    <w:rsid w:val="00A73B09"/>
    <w:rsid w:val="00A74090"/>
    <w:rsid w:val="00A84441"/>
    <w:rsid w:val="00A847D7"/>
    <w:rsid w:val="00A9288B"/>
    <w:rsid w:val="00A93843"/>
    <w:rsid w:val="00A94C7C"/>
    <w:rsid w:val="00A962E0"/>
    <w:rsid w:val="00A96B4D"/>
    <w:rsid w:val="00A970A2"/>
    <w:rsid w:val="00AA5277"/>
    <w:rsid w:val="00AA528C"/>
    <w:rsid w:val="00AB08F5"/>
    <w:rsid w:val="00AB1BDF"/>
    <w:rsid w:val="00AC1316"/>
    <w:rsid w:val="00AC632B"/>
    <w:rsid w:val="00AC7271"/>
    <w:rsid w:val="00AD02DA"/>
    <w:rsid w:val="00AD3AEB"/>
    <w:rsid w:val="00AD41B5"/>
    <w:rsid w:val="00AD6A5E"/>
    <w:rsid w:val="00AD6EB5"/>
    <w:rsid w:val="00AE1185"/>
    <w:rsid w:val="00AE2C97"/>
    <w:rsid w:val="00AE2F46"/>
    <w:rsid w:val="00AE4781"/>
    <w:rsid w:val="00AE6C1B"/>
    <w:rsid w:val="00AF14AD"/>
    <w:rsid w:val="00AF2F67"/>
    <w:rsid w:val="00AF4947"/>
    <w:rsid w:val="00AF7461"/>
    <w:rsid w:val="00B00EFF"/>
    <w:rsid w:val="00B02455"/>
    <w:rsid w:val="00B1149D"/>
    <w:rsid w:val="00B1327F"/>
    <w:rsid w:val="00B137B4"/>
    <w:rsid w:val="00B156B8"/>
    <w:rsid w:val="00B211C1"/>
    <w:rsid w:val="00B24182"/>
    <w:rsid w:val="00B242AC"/>
    <w:rsid w:val="00B32350"/>
    <w:rsid w:val="00B34F5F"/>
    <w:rsid w:val="00B40851"/>
    <w:rsid w:val="00B411F2"/>
    <w:rsid w:val="00B41789"/>
    <w:rsid w:val="00B422B9"/>
    <w:rsid w:val="00B424C7"/>
    <w:rsid w:val="00B440D9"/>
    <w:rsid w:val="00B450CA"/>
    <w:rsid w:val="00B45C60"/>
    <w:rsid w:val="00B46DBB"/>
    <w:rsid w:val="00B53C8C"/>
    <w:rsid w:val="00B54281"/>
    <w:rsid w:val="00B545E6"/>
    <w:rsid w:val="00B54D83"/>
    <w:rsid w:val="00B66A4B"/>
    <w:rsid w:val="00B7037F"/>
    <w:rsid w:val="00B703F2"/>
    <w:rsid w:val="00B7246F"/>
    <w:rsid w:val="00B74492"/>
    <w:rsid w:val="00B84054"/>
    <w:rsid w:val="00B8581A"/>
    <w:rsid w:val="00B85A6C"/>
    <w:rsid w:val="00B9064C"/>
    <w:rsid w:val="00B95789"/>
    <w:rsid w:val="00B9734A"/>
    <w:rsid w:val="00BA36B2"/>
    <w:rsid w:val="00BA3FE2"/>
    <w:rsid w:val="00BA73C9"/>
    <w:rsid w:val="00BA7B25"/>
    <w:rsid w:val="00BB0D9E"/>
    <w:rsid w:val="00BB7D84"/>
    <w:rsid w:val="00BC3CAD"/>
    <w:rsid w:val="00BC4A0F"/>
    <w:rsid w:val="00BC4A31"/>
    <w:rsid w:val="00BC6122"/>
    <w:rsid w:val="00BD13B9"/>
    <w:rsid w:val="00BD178A"/>
    <w:rsid w:val="00BD7D71"/>
    <w:rsid w:val="00BD7DA9"/>
    <w:rsid w:val="00BE0F0E"/>
    <w:rsid w:val="00BE2254"/>
    <w:rsid w:val="00BE459E"/>
    <w:rsid w:val="00BE4C04"/>
    <w:rsid w:val="00BE582E"/>
    <w:rsid w:val="00BF054A"/>
    <w:rsid w:val="00BF1096"/>
    <w:rsid w:val="00BF2360"/>
    <w:rsid w:val="00BF2F86"/>
    <w:rsid w:val="00C078BF"/>
    <w:rsid w:val="00C122DB"/>
    <w:rsid w:val="00C20071"/>
    <w:rsid w:val="00C22684"/>
    <w:rsid w:val="00C22ED4"/>
    <w:rsid w:val="00C25F48"/>
    <w:rsid w:val="00C27DA8"/>
    <w:rsid w:val="00C314A6"/>
    <w:rsid w:val="00C329A0"/>
    <w:rsid w:val="00C3408A"/>
    <w:rsid w:val="00C34F19"/>
    <w:rsid w:val="00C40356"/>
    <w:rsid w:val="00C4213E"/>
    <w:rsid w:val="00C44B81"/>
    <w:rsid w:val="00C45D73"/>
    <w:rsid w:val="00C4644A"/>
    <w:rsid w:val="00C46B42"/>
    <w:rsid w:val="00C476B5"/>
    <w:rsid w:val="00C51BF4"/>
    <w:rsid w:val="00C531C3"/>
    <w:rsid w:val="00C53BF6"/>
    <w:rsid w:val="00C552CC"/>
    <w:rsid w:val="00C56337"/>
    <w:rsid w:val="00C564A6"/>
    <w:rsid w:val="00C57A62"/>
    <w:rsid w:val="00C72DFB"/>
    <w:rsid w:val="00C73712"/>
    <w:rsid w:val="00C77D19"/>
    <w:rsid w:val="00C80DC9"/>
    <w:rsid w:val="00C853BE"/>
    <w:rsid w:val="00C87200"/>
    <w:rsid w:val="00C9126E"/>
    <w:rsid w:val="00C91998"/>
    <w:rsid w:val="00C92EC6"/>
    <w:rsid w:val="00C93770"/>
    <w:rsid w:val="00C94884"/>
    <w:rsid w:val="00C95CEB"/>
    <w:rsid w:val="00CA50BD"/>
    <w:rsid w:val="00CA5956"/>
    <w:rsid w:val="00CA74E1"/>
    <w:rsid w:val="00CB1664"/>
    <w:rsid w:val="00CB3DEE"/>
    <w:rsid w:val="00CB4A8F"/>
    <w:rsid w:val="00CB4B03"/>
    <w:rsid w:val="00CB4B66"/>
    <w:rsid w:val="00CB6308"/>
    <w:rsid w:val="00CC2251"/>
    <w:rsid w:val="00CC2FB4"/>
    <w:rsid w:val="00CC7824"/>
    <w:rsid w:val="00CD21B7"/>
    <w:rsid w:val="00CD2413"/>
    <w:rsid w:val="00CD4968"/>
    <w:rsid w:val="00CD49E0"/>
    <w:rsid w:val="00CE3C73"/>
    <w:rsid w:val="00CF061D"/>
    <w:rsid w:val="00CF195C"/>
    <w:rsid w:val="00CF293D"/>
    <w:rsid w:val="00CF4B13"/>
    <w:rsid w:val="00CF4CDD"/>
    <w:rsid w:val="00CF50FC"/>
    <w:rsid w:val="00CF5D40"/>
    <w:rsid w:val="00D01FFB"/>
    <w:rsid w:val="00D05BC8"/>
    <w:rsid w:val="00D063B2"/>
    <w:rsid w:val="00D102F5"/>
    <w:rsid w:val="00D10C7C"/>
    <w:rsid w:val="00D143C6"/>
    <w:rsid w:val="00D15767"/>
    <w:rsid w:val="00D1635C"/>
    <w:rsid w:val="00D24EC2"/>
    <w:rsid w:val="00D263F7"/>
    <w:rsid w:val="00D30216"/>
    <w:rsid w:val="00D30EF9"/>
    <w:rsid w:val="00D33C55"/>
    <w:rsid w:val="00D3573E"/>
    <w:rsid w:val="00D35A2D"/>
    <w:rsid w:val="00D4009F"/>
    <w:rsid w:val="00D4153A"/>
    <w:rsid w:val="00D41BBC"/>
    <w:rsid w:val="00D54471"/>
    <w:rsid w:val="00D54795"/>
    <w:rsid w:val="00D6586C"/>
    <w:rsid w:val="00D73B84"/>
    <w:rsid w:val="00D7549C"/>
    <w:rsid w:val="00D77709"/>
    <w:rsid w:val="00D857DF"/>
    <w:rsid w:val="00D9069B"/>
    <w:rsid w:val="00D90B28"/>
    <w:rsid w:val="00D93D41"/>
    <w:rsid w:val="00D93DEB"/>
    <w:rsid w:val="00D971B4"/>
    <w:rsid w:val="00D97733"/>
    <w:rsid w:val="00DA1A89"/>
    <w:rsid w:val="00DA2B1B"/>
    <w:rsid w:val="00DA3409"/>
    <w:rsid w:val="00DA3B0D"/>
    <w:rsid w:val="00DA3C86"/>
    <w:rsid w:val="00DA7CBB"/>
    <w:rsid w:val="00DB7000"/>
    <w:rsid w:val="00DB732A"/>
    <w:rsid w:val="00DC02B1"/>
    <w:rsid w:val="00DC1033"/>
    <w:rsid w:val="00DC27E4"/>
    <w:rsid w:val="00DC5BB2"/>
    <w:rsid w:val="00DC622C"/>
    <w:rsid w:val="00DD2641"/>
    <w:rsid w:val="00DD5FE0"/>
    <w:rsid w:val="00DE17AC"/>
    <w:rsid w:val="00DE3E78"/>
    <w:rsid w:val="00DE5ED8"/>
    <w:rsid w:val="00DF1F52"/>
    <w:rsid w:val="00E02A0E"/>
    <w:rsid w:val="00E04520"/>
    <w:rsid w:val="00E05D80"/>
    <w:rsid w:val="00E06D79"/>
    <w:rsid w:val="00E11DB5"/>
    <w:rsid w:val="00E133FB"/>
    <w:rsid w:val="00E1756C"/>
    <w:rsid w:val="00E22119"/>
    <w:rsid w:val="00E22799"/>
    <w:rsid w:val="00E26CE5"/>
    <w:rsid w:val="00E27EEB"/>
    <w:rsid w:val="00E3373A"/>
    <w:rsid w:val="00E36712"/>
    <w:rsid w:val="00E40D1F"/>
    <w:rsid w:val="00E433DF"/>
    <w:rsid w:val="00E45048"/>
    <w:rsid w:val="00E5351A"/>
    <w:rsid w:val="00E55367"/>
    <w:rsid w:val="00E57072"/>
    <w:rsid w:val="00E570A7"/>
    <w:rsid w:val="00E5758B"/>
    <w:rsid w:val="00E655FF"/>
    <w:rsid w:val="00E66D56"/>
    <w:rsid w:val="00E7787B"/>
    <w:rsid w:val="00E87D2B"/>
    <w:rsid w:val="00EA451D"/>
    <w:rsid w:val="00EA6E8D"/>
    <w:rsid w:val="00EB08D8"/>
    <w:rsid w:val="00EB2A69"/>
    <w:rsid w:val="00EB3244"/>
    <w:rsid w:val="00EB33DB"/>
    <w:rsid w:val="00EB4F01"/>
    <w:rsid w:val="00EB642F"/>
    <w:rsid w:val="00EB68EA"/>
    <w:rsid w:val="00EC0B87"/>
    <w:rsid w:val="00EC25FF"/>
    <w:rsid w:val="00ED0DA2"/>
    <w:rsid w:val="00ED397C"/>
    <w:rsid w:val="00ED6E93"/>
    <w:rsid w:val="00EE1D2B"/>
    <w:rsid w:val="00EE200E"/>
    <w:rsid w:val="00EE46B6"/>
    <w:rsid w:val="00EE7E48"/>
    <w:rsid w:val="00EF085E"/>
    <w:rsid w:val="00EF1263"/>
    <w:rsid w:val="00EF188B"/>
    <w:rsid w:val="00EF5356"/>
    <w:rsid w:val="00F03DC2"/>
    <w:rsid w:val="00F042CD"/>
    <w:rsid w:val="00F04C70"/>
    <w:rsid w:val="00F04C93"/>
    <w:rsid w:val="00F05BC3"/>
    <w:rsid w:val="00F10D33"/>
    <w:rsid w:val="00F1182E"/>
    <w:rsid w:val="00F121BD"/>
    <w:rsid w:val="00F1550B"/>
    <w:rsid w:val="00F21ACF"/>
    <w:rsid w:val="00F2279D"/>
    <w:rsid w:val="00F2533A"/>
    <w:rsid w:val="00F2653F"/>
    <w:rsid w:val="00F35EA6"/>
    <w:rsid w:val="00F36C50"/>
    <w:rsid w:val="00F4589E"/>
    <w:rsid w:val="00F474A7"/>
    <w:rsid w:val="00F50546"/>
    <w:rsid w:val="00F50711"/>
    <w:rsid w:val="00F55556"/>
    <w:rsid w:val="00F55BDC"/>
    <w:rsid w:val="00F621D8"/>
    <w:rsid w:val="00F65B56"/>
    <w:rsid w:val="00F70F95"/>
    <w:rsid w:val="00F7135E"/>
    <w:rsid w:val="00F733BF"/>
    <w:rsid w:val="00F748E0"/>
    <w:rsid w:val="00F74DBA"/>
    <w:rsid w:val="00F77DAA"/>
    <w:rsid w:val="00F8107B"/>
    <w:rsid w:val="00F81D72"/>
    <w:rsid w:val="00F82979"/>
    <w:rsid w:val="00F83C84"/>
    <w:rsid w:val="00F95788"/>
    <w:rsid w:val="00F960E7"/>
    <w:rsid w:val="00F97031"/>
    <w:rsid w:val="00FA2E79"/>
    <w:rsid w:val="00FA6A8B"/>
    <w:rsid w:val="00FA7491"/>
    <w:rsid w:val="00FA7707"/>
    <w:rsid w:val="00FB1827"/>
    <w:rsid w:val="00FB554D"/>
    <w:rsid w:val="00FB714E"/>
    <w:rsid w:val="00FC3062"/>
    <w:rsid w:val="00FC4C54"/>
    <w:rsid w:val="00FD322B"/>
    <w:rsid w:val="00FE0B6A"/>
    <w:rsid w:val="00FE18BE"/>
    <w:rsid w:val="00FE2747"/>
    <w:rsid w:val="00FE2EAE"/>
    <w:rsid w:val="00FE4F41"/>
    <w:rsid w:val="00FF0CA8"/>
    <w:rsid w:val="00FF107D"/>
    <w:rsid w:val="00FF3E5F"/>
    <w:rsid w:val="00FF7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A3C3FC2"/>
  <w15:docId w15:val="{6AA3EB34-E439-423F-842C-5BBDCD6BB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E3E78"/>
    <w:rPr>
      <w:rFonts w:ascii="FuturaLightTT" w:hAnsi="FuturaLightTT"/>
      <w:color w:val="333333"/>
      <w:sz w:val="24"/>
      <w:szCs w:val="24"/>
      <w:lang w:val="bs-Latn-BA" w:eastAsia="en-US"/>
    </w:rPr>
  </w:style>
  <w:style w:type="paragraph" w:styleId="Heading1">
    <w:name w:val="heading 1"/>
    <w:basedOn w:val="Normal"/>
    <w:link w:val="Heading1Char"/>
    <w:uiPriority w:val="9"/>
    <w:qFormat/>
    <w:rsid w:val="0083764C"/>
    <w:pPr>
      <w:spacing w:before="100" w:beforeAutospacing="1" w:after="100" w:afterAutospacing="1"/>
      <w:outlineLvl w:val="0"/>
    </w:pPr>
    <w:rPr>
      <w:rFonts w:ascii="Times New Roman" w:hAnsi="Times New Roman"/>
      <w:b/>
      <w:bCs/>
      <w:color w:val="auto"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semiHidden/>
    <w:rsid w:val="00EB3244"/>
    <w:rPr>
      <w:color w:val="0000FF"/>
      <w:u w:val="single"/>
    </w:rPr>
  </w:style>
  <w:style w:type="paragraph" w:customStyle="1" w:styleId="LightGrid-Accent31">
    <w:name w:val="Light Grid - Accent 31"/>
    <w:basedOn w:val="Normal"/>
    <w:uiPriority w:val="34"/>
    <w:qFormat/>
    <w:rsid w:val="00CA5956"/>
    <w:pPr>
      <w:ind w:left="708"/>
    </w:pPr>
  </w:style>
  <w:style w:type="character" w:customStyle="1" w:styleId="FooterChar">
    <w:name w:val="Footer Char"/>
    <w:link w:val="Footer"/>
    <w:rsid w:val="00CA5956"/>
    <w:rPr>
      <w:rFonts w:ascii="FuturaLightTT" w:hAnsi="FuturaLightTT"/>
      <w:color w:val="333333"/>
      <w:sz w:val="24"/>
      <w:szCs w:val="24"/>
      <w:lang w:val="bs-Latn-BA" w:eastAsia="en-US"/>
    </w:rPr>
  </w:style>
  <w:style w:type="character" w:styleId="Emphasis">
    <w:name w:val="Emphasis"/>
    <w:qFormat/>
    <w:rsid w:val="00F733BF"/>
    <w:rPr>
      <w:i/>
      <w:iCs/>
    </w:rPr>
  </w:style>
  <w:style w:type="paragraph" w:customStyle="1" w:styleId="HFtekst">
    <w:name w:val="HF tekst"/>
    <w:basedOn w:val="Normal"/>
    <w:rsid w:val="005C21DA"/>
    <w:pPr>
      <w:jc w:val="both"/>
    </w:pPr>
    <w:rPr>
      <w:noProof/>
      <w:lang w:val="sr-Latn-CS"/>
    </w:rPr>
  </w:style>
  <w:style w:type="paragraph" w:styleId="NormalWeb">
    <w:name w:val="Normal (Web)"/>
    <w:rsid w:val="00D102F5"/>
    <w:pPr>
      <w:pBdr>
        <w:top w:val="nil"/>
        <w:left w:val="nil"/>
        <w:bottom w:val="nil"/>
        <w:right w:val="nil"/>
        <w:between w:val="nil"/>
        <w:bar w:val="nil"/>
      </w:pBdr>
      <w:spacing w:before="150" w:after="150"/>
    </w:pPr>
    <w:rPr>
      <w:rFonts w:eastAsia="Arial Unicode MS" w:hAnsi="Arial Unicode MS" w:cs="Arial Unicode MS"/>
      <w:color w:val="000000"/>
      <w:sz w:val="24"/>
      <w:szCs w:val="24"/>
      <w:u w:color="000000"/>
      <w:bdr w:val="nil"/>
      <w:lang w:eastAsia="en-US"/>
    </w:rPr>
  </w:style>
  <w:style w:type="numbering" w:customStyle="1" w:styleId="List0">
    <w:name w:val="List 0"/>
    <w:basedOn w:val="NoList"/>
    <w:rsid w:val="00D102F5"/>
    <w:pPr>
      <w:numPr>
        <w:numId w:val="14"/>
      </w:numPr>
    </w:pPr>
  </w:style>
  <w:style w:type="paragraph" w:styleId="FootnoteText">
    <w:name w:val="footnote text"/>
    <w:link w:val="FootnoteTextChar"/>
    <w:rsid w:val="00D102F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" w:eastAsia="Arial Unicode MS" w:hAnsi="Arial Unicode MS" w:cs="Arial Unicode MS"/>
      <w:color w:val="000000"/>
      <w:sz w:val="22"/>
      <w:szCs w:val="22"/>
      <w:u w:color="000000"/>
      <w:bdr w:val="nil"/>
      <w:lang w:eastAsia="en-US"/>
    </w:rPr>
  </w:style>
  <w:style w:type="character" w:customStyle="1" w:styleId="FootnoteTextChar">
    <w:name w:val="Footnote Text Char"/>
    <w:link w:val="FootnoteText"/>
    <w:rsid w:val="00D102F5"/>
    <w:rPr>
      <w:rFonts w:ascii="Arial" w:eastAsia="Arial Unicode MS" w:hAnsi="Arial Unicode MS" w:cs="Arial Unicode MS"/>
      <w:color w:val="000000"/>
      <w:sz w:val="22"/>
      <w:szCs w:val="22"/>
      <w:u w:color="000000"/>
      <w:bdr w:val="nil"/>
      <w:lang w:val="en-US" w:eastAsia="en-US" w:bidi="ar-SA"/>
    </w:rPr>
  </w:style>
  <w:style w:type="character" w:customStyle="1" w:styleId="apple-converted-space">
    <w:name w:val="apple-converted-space"/>
    <w:rsid w:val="00797E5D"/>
  </w:style>
  <w:style w:type="paragraph" w:styleId="HTMLPreformatted">
    <w:name w:val="HTML Preformatted"/>
    <w:basedOn w:val="Normal"/>
    <w:link w:val="HTMLPreformattedChar"/>
    <w:uiPriority w:val="99"/>
    <w:unhideWhenUsed/>
    <w:rsid w:val="00CA50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  <w:szCs w:val="20"/>
      <w:lang w:eastAsia="en-GB"/>
    </w:rPr>
  </w:style>
  <w:style w:type="character" w:customStyle="1" w:styleId="HTMLPreformattedChar">
    <w:name w:val="HTML Preformatted Char"/>
    <w:link w:val="HTMLPreformatted"/>
    <w:uiPriority w:val="99"/>
    <w:rsid w:val="00CA50BD"/>
    <w:rPr>
      <w:rFonts w:ascii="Courier New" w:hAnsi="Courier New" w:cs="Courier New"/>
    </w:rPr>
  </w:style>
  <w:style w:type="character" w:customStyle="1" w:styleId="Heading1Char">
    <w:name w:val="Heading 1 Char"/>
    <w:basedOn w:val="DefaultParagraphFont"/>
    <w:link w:val="Heading1"/>
    <w:uiPriority w:val="9"/>
    <w:rsid w:val="0083764C"/>
    <w:rPr>
      <w:b/>
      <w:bCs/>
      <w:kern w:val="36"/>
      <w:sz w:val="48"/>
      <w:szCs w:val="48"/>
    </w:rPr>
  </w:style>
  <w:style w:type="table" w:styleId="TableGrid">
    <w:name w:val="Table Grid"/>
    <w:basedOn w:val="TableNormal"/>
    <w:rsid w:val="00A569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42E4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val="en-US"/>
    </w:rPr>
  </w:style>
  <w:style w:type="paragraph" w:customStyle="1" w:styleId="yiv4229341777msonormal">
    <w:name w:val="yiv4229341777msonormal"/>
    <w:basedOn w:val="Normal"/>
    <w:rsid w:val="00B8581A"/>
    <w:pPr>
      <w:spacing w:before="100" w:beforeAutospacing="1" w:after="100" w:afterAutospacing="1"/>
    </w:pPr>
    <w:rPr>
      <w:rFonts w:ascii="Times New Roman" w:hAnsi="Times New Roman"/>
      <w:color w:val="auto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9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37055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03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52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12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1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9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8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6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5912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36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78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092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9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04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marceta\Desktop\Udruzenje%20kardiologa\2007%20i%202008\cardioLogicaR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8E8FDF-712C-4A67-91DC-0FC90C1BB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cardioLogicaRS</Template>
  <TotalTime>250</TotalTime>
  <Pages>5</Pages>
  <Words>1170</Words>
  <Characters>6674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AQUARIUS</Company>
  <LinksUpToDate>false</LinksUpToDate>
  <CharactersWithSpaces>7829</CharactersWithSpaces>
  <SharedDoc>false</SharedDoc>
  <HLinks>
    <vt:vector size="24" baseType="variant">
      <vt:variant>
        <vt:i4>4915272</vt:i4>
      </vt:variant>
      <vt:variant>
        <vt:i4>9</vt:i4>
      </vt:variant>
      <vt:variant>
        <vt:i4>0</vt:i4>
      </vt:variant>
      <vt:variant>
        <vt:i4>5</vt:i4>
      </vt:variant>
      <vt:variant>
        <vt:lpwstr>https://jamanetwork.com/journals/jama/fullarticle/2761044</vt:lpwstr>
      </vt:variant>
      <vt:variant>
        <vt:lpwstr/>
      </vt:variant>
      <vt:variant>
        <vt:i4>3211380</vt:i4>
      </vt:variant>
      <vt:variant>
        <vt:i4>6</vt:i4>
      </vt:variant>
      <vt:variant>
        <vt:i4>0</vt:i4>
      </vt:variant>
      <vt:variant>
        <vt:i4>5</vt:i4>
      </vt:variant>
      <vt:variant>
        <vt:lpwstr>https://www.thelancet.com/action/showPdf?pii=S0140-6736%2820%2930211-7</vt:lpwstr>
      </vt:variant>
      <vt:variant>
        <vt:lpwstr/>
      </vt:variant>
      <vt:variant>
        <vt:i4>5767280</vt:i4>
      </vt:variant>
      <vt:variant>
        <vt:i4>3</vt:i4>
      </vt:variant>
      <vt:variant>
        <vt:i4>0</vt:i4>
      </vt:variant>
      <vt:variant>
        <vt:i4>5</vt:i4>
      </vt:variant>
      <vt:variant>
        <vt:lpwstr>https://gisanddata.maps.arcgis.com/apps/opsdashboard/index.html?fbclid=IwAR29qGU1Zs2huweaWHXJA7sI_YnkdDNreGxKeH7qMHVVqXvuymQVBDrSBg</vt:lpwstr>
      </vt:variant>
      <vt:variant>
        <vt:lpwstr>/bda7594740fd40299423467b48e9ecf6</vt:lpwstr>
      </vt:variant>
      <vt:variant>
        <vt:i4>5701642</vt:i4>
      </vt:variant>
      <vt:variant>
        <vt:i4>0</vt:i4>
      </vt:variant>
      <vt:variant>
        <vt:i4>0</vt:i4>
      </vt:variant>
      <vt:variant>
        <vt:i4>5</vt:i4>
      </vt:variant>
      <vt:variant>
        <vt:lpwstr>https://gisanddata.maps.arcgis.com/apps/opsdashboard/index.html?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amarceta</dc:creator>
  <cp:lastModifiedBy>dragan kojic</cp:lastModifiedBy>
  <cp:revision>35</cp:revision>
  <cp:lastPrinted>2023-08-08T11:36:00Z</cp:lastPrinted>
  <dcterms:created xsi:type="dcterms:W3CDTF">2024-11-13T08:35:00Z</dcterms:created>
  <dcterms:modified xsi:type="dcterms:W3CDTF">2024-11-29T06:04:00Z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 Completed">
    <vt:filetime>2008-05-06T22:00:00Z</vt:filetime>
  </property>
</Properties>
</file>